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89 города Пензы «Солнечный лучик» </w:t>
      </w: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(МБДОУ детский сад № </w:t>
      </w:r>
      <w:smartTag w:uri="urn:schemas-microsoft-com:office:smarttags" w:element="metricconverter">
        <w:smartTagPr>
          <w:attr w:name="ProductID" w:val="89 г"/>
        </w:smartTagPr>
        <w:r>
          <w:rPr>
            <w:rFonts w:ascii="Times New Roman" w:hAnsi="Times New Roman" w:cs="Times New Roman"/>
            <w:b/>
            <w:sz w:val="24"/>
            <w:szCs w:val="24"/>
          </w:rPr>
          <w:t>89 г</w:t>
        </w:r>
      </w:smartTag>
      <w:r>
        <w:rPr>
          <w:rFonts w:ascii="Times New Roman" w:hAnsi="Times New Roman" w:cs="Times New Roman"/>
          <w:b/>
          <w:sz w:val="24"/>
          <w:szCs w:val="24"/>
        </w:rPr>
        <w:t>. Пензы)</w:t>
      </w: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40060, г"/>
        </w:smartTagPr>
        <w:r>
          <w:rPr>
            <w:rFonts w:ascii="Times New Roman" w:hAnsi="Times New Roman" w:cs="Times New Roman"/>
            <w:sz w:val="24"/>
            <w:szCs w:val="24"/>
          </w:rPr>
          <w:t>440060,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Пенза, ул. Бородина, 14              E-mail: </w:t>
      </w:r>
      <w:hyperlink r:id="rId4" w:history="1"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ds</w:t>
        </w:r>
        <w:r>
          <w:rPr>
            <w:rStyle w:val="Hyperlink"/>
            <w:rFonts w:ascii="Times New Roman" w:hAnsi="Times New Roman"/>
            <w:sz w:val="24"/>
            <w:szCs w:val="24"/>
          </w:rPr>
          <w:t>89@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guoedu</w:t>
        </w:r>
        <w:r>
          <w:rPr>
            <w:rStyle w:val="Hyperlink"/>
            <w:rFonts w:ascii="Times New Roman" w:hAnsi="Times New Roman"/>
            <w:sz w:val="24"/>
            <w:szCs w:val="24"/>
          </w:rPr>
          <w:t>.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тел. (8412) 43-74-25</w:t>
      </w:r>
    </w:p>
    <w:p w:rsidR="00A32681" w:rsidRDefault="00A32681">
      <w:pPr>
        <w:spacing w:after="0" w:line="240" w:lineRule="auto"/>
      </w:pP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среднемесячной заработ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но</w:t>
      </w:r>
      <w:r>
        <w:rPr>
          <w:rFonts w:ascii="Times New Roman" w:hAnsi="Times New Roman" w:cs="Times New Roman"/>
          <w:b/>
          <w:sz w:val="24"/>
          <w:szCs w:val="24"/>
        </w:rPr>
        <w:t xml:space="preserve">й плате административного персонала </w:t>
      </w:r>
    </w:p>
    <w:p w:rsidR="00A32681" w:rsidRDefault="00A32681" w:rsidP="00313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2025 год.</w:t>
      </w:r>
    </w:p>
    <w:p w:rsidR="00A32681" w:rsidRDefault="00A3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3828"/>
        <w:gridCol w:w="2336"/>
        <w:gridCol w:w="3192"/>
      </w:tblGrid>
      <w:tr w:rsidR="00A32681" w:rsidTr="00F57C3E">
        <w:tc>
          <w:tcPr>
            <w:tcW w:w="56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336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9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заработная плата </w:t>
            </w:r>
          </w:p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A32681" w:rsidTr="00F57C3E">
        <w:tc>
          <w:tcPr>
            <w:tcW w:w="56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32681" w:rsidRPr="00F57C3E" w:rsidRDefault="00A32681" w:rsidP="00F57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Плетминцева Валентина Викторовна</w:t>
            </w:r>
          </w:p>
        </w:tc>
        <w:tc>
          <w:tcPr>
            <w:tcW w:w="2336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9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026,02</w:t>
            </w:r>
          </w:p>
        </w:tc>
      </w:tr>
      <w:tr w:rsidR="00A32681" w:rsidTr="00F57C3E">
        <w:tc>
          <w:tcPr>
            <w:tcW w:w="56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A32681" w:rsidRPr="00F57C3E" w:rsidRDefault="00A32681" w:rsidP="00F57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Белова Наталья Леонидовна</w:t>
            </w:r>
          </w:p>
        </w:tc>
        <w:tc>
          <w:tcPr>
            <w:tcW w:w="2336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76796,44</w:t>
            </w:r>
          </w:p>
        </w:tc>
      </w:tr>
      <w:tr w:rsidR="00A32681" w:rsidTr="00F57C3E">
        <w:tc>
          <w:tcPr>
            <w:tcW w:w="56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A32681" w:rsidRPr="00F57C3E" w:rsidRDefault="00A32681" w:rsidP="00F57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Потёмина Галина Алесизяновна</w:t>
            </w:r>
          </w:p>
        </w:tc>
        <w:tc>
          <w:tcPr>
            <w:tcW w:w="2336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68095, 52</w:t>
            </w:r>
          </w:p>
        </w:tc>
      </w:tr>
      <w:tr w:rsidR="00A32681" w:rsidTr="00F57C3E">
        <w:tc>
          <w:tcPr>
            <w:tcW w:w="56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A32681" w:rsidRPr="00F57C3E" w:rsidRDefault="00A32681" w:rsidP="00F57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Гришакова Лилия Вячеславовна</w:t>
            </w:r>
          </w:p>
        </w:tc>
        <w:tc>
          <w:tcPr>
            <w:tcW w:w="2336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66644,00</w:t>
            </w:r>
          </w:p>
        </w:tc>
      </w:tr>
      <w:tr w:rsidR="00A32681" w:rsidTr="00F57C3E">
        <w:tc>
          <w:tcPr>
            <w:tcW w:w="56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A32681" w:rsidRPr="00F57C3E" w:rsidRDefault="00A32681" w:rsidP="00F57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Романова Светлана  Анатольевна</w:t>
            </w:r>
          </w:p>
        </w:tc>
        <w:tc>
          <w:tcPr>
            <w:tcW w:w="2336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68930,29</w:t>
            </w:r>
          </w:p>
        </w:tc>
      </w:tr>
      <w:tr w:rsidR="00A32681" w:rsidTr="00F57C3E">
        <w:tc>
          <w:tcPr>
            <w:tcW w:w="56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A32681" w:rsidRPr="00F57C3E" w:rsidRDefault="00A32681" w:rsidP="00F57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Романова Ольга Александровна</w:t>
            </w:r>
          </w:p>
        </w:tc>
        <w:tc>
          <w:tcPr>
            <w:tcW w:w="2336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3E"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3192" w:type="dxa"/>
          </w:tcPr>
          <w:p w:rsidR="00A32681" w:rsidRPr="00F57C3E" w:rsidRDefault="00A32681" w:rsidP="00F57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98764,23</w:t>
            </w:r>
          </w:p>
        </w:tc>
      </w:tr>
    </w:tbl>
    <w:p w:rsidR="00A32681" w:rsidRDefault="00A326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32681" w:rsidSect="00B03A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03C"/>
    <w:rsid w:val="002D370C"/>
    <w:rsid w:val="00313576"/>
    <w:rsid w:val="003146F0"/>
    <w:rsid w:val="0082503C"/>
    <w:rsid w:val="00A32681"/>
    <w:rsid w:val="00B03ADC"/>
    <w:rsid w:val="00F5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D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03A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03ADC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89@guo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130</Words>
  <Characters>747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Мария</cp:lastModifiedBy>
  <cp:revision>3</cp:revision>
  <dcterms:created xsi:type="dcterms:W3CDTF">2025-04-07T11:00:00Z</dcterms:created>
  <dcterms:modified xsi:type="dcterms:W3CDTF">2026-02-19T08:59:00Z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ffe0d55c8755443593bdf552d9573544</vt:lpwstr>
  </property>
</Properties>
</file>