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B28F4" w14:textId="77777777" w:rsidR="004D0A6E" w:rsidRPr="004D0A6E" w:rsidRDefault="004D0A6E" w:rsidP="004D0A6E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D0A6E">
        <w:rPr>
          <w:rFonts w:eastAsia="DejaVu Sans"/>
          <w:color w:val="000000"/>
          <w:kern w:val="24"/>
          <w:sz w:val="28"/>
          <w:szCs w:val="28"/>
        </w:rPr>
        <w:t xml:space="preserve">МУНИЦИПАЛЬНОЕ КАЗЕННОЕ ОБЩЕОБРАЗОВАТЕЛЬНОЕ УЧРЕЖДЕНИЕ ГИМНАЗИЯ ГОРОДА </w:t>
      </w:r>
      <w:proofErr w:type="gramStart"/>
      <w:r w:rsidRPr="004D0A6E">
        <w:rPr>
          <w:rFonts w:eastAsia="DejaVu Sans"/>
          <w:color w:val="000000"/>
          <w:kern w:val="24"/>
          <w:sz w:val="28"/>
          <w:szCs w:val="28"/>
        </w:rPr>
        <w:t>СЛОБОДСКОГО  КИРОВСКОЙ</w:t>
      </w:r>
      <w:proofErr w:type="gramEnd"/>
      <w:r w:rsidRPr="004D0A6E">
        <w:rPr>
          <w:rFonts w:eastAsia="DejaVu Sans"/>
          <w:color w:val="000000"/>
          <w:kern w:val="24"/>
          <w:sz w:val="28"/>
          <w:szCs w:val="28"/>
        </w:rPr>
        <w:t xml:space="preserve"> ОБЛАСТИ</w:t>
      </w:r>
    </w:p>
    <w:p w14:paraId="3E27BA53" w14:textId="7B0ED8A0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39976FA" w14:textId="31760A3F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873D9EC" w14:textId="2F7BEDB4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05AEA5B" w14:textId="7ADD8856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FC43EEF" w14:textId="46AF1BAF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C5DFA4" w14:textId="302172F7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E444626" w14:textId="6C43E02A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7F404E7" w14:textId="65ADD81F" w:rsidR="004D0A6E" w:rsidRPr="004D0A6E" w:rsidRDefault="004D0A6E" w:rsidP="004D0A6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0A6E">
        <w:rPr>
          <w:rFonts w:ascii="Times New Roman" w:hAnsi="Times New Roman" w:cs="Times New Roman"/>
          <w:bCs/>
          <w:sz w:val="28"/>
          <w:szCs w:val="28"/>
        </w:rPr>
        <w:t>Исследовательская работа на тему</w:t>
      </w:r>
    </w:p>
    <w:p w14:paraId="02FBAC97" w14:textId="5FD4E7F7" w:rsidR="004D0A6E" w:rsidRPr="004D0A6E" w:rsidRDefault="004D0A6E" w:rsidP="004D0A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0A6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«</w:t>
      </w:r>
      <w:r w:rsidRPr="004D0A6E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Православные святыни в нашей семье»</w:t>
      </w:r>
    </w:p>
    <w:p w14:paraId="1BB5BED8" w14:textId="77777777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8F9F41" w14:textId="05D3E6C5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48C698" w14:textId="5BF78371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17A782B" w14:textId="1260D59A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EF2F77" w14:textId="1DFCBCC1" w:rsidR="004D0A6E" w:rsidRPr="004D0A6E" w:rsidRDefault="004D0A6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A26A11" w14:textId="77777777" w:rsidR="004D0A6E" w:rsidRP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ind w:left="5918" w:firstLine="14"/>
        <w:rPr>
          <w:sz w:val="28"/>
          <w:szCs w:val="28"/>
        </w:rPr>
      </w:pPr>
      <w:r w:rsidRPr="004D0A6E">
        <w:rPr>
          <w:rFonts w:eastAsia="DejaVu Sans"/>
          <w:color w:val="000000"/>
          <w:kern w:val="24"/>
          <w:sz w:val="28"/>
          <w:szCs w:val="28"/>
        </w:rPr>
        <w:t xml:space="preserve">Выполнено </w:t>
      </w:r>
      <w:proofErr w:type="spellStart"/>
      <w:r w:rsidRPr="004D0A6E">
        <w:rPr>
          <w:rFonts w:eastAsia="DejaVu Sans"/>
          <w:color w:val="000000"/>
          <w:kern w:val="24"/>
          <w:sz w:val="28"/>
          <w:szCs w:val="28"/>
        </w:rPr>
        <w:t>Фофановым</w:t>
      </w:r>
      <w:proofErr w:type="spellEnd"/>
      <w:r w:rsidRPr="004D0A6E">
        <w:rPr>
          <w:rFonts w:eastAsia="DejaVu Sans"/>
          <w:color w:val="000000"/>
          <w:kern w:val="24"/>
          <w:sz w:val="28"/>
          <w:szCs w:val="28"/>
        </w:rPr>
        <w:t xml:space="preserve"> Александром </w:t>
      </w:r>
      <w:proofErr w:type="gramStart"/>
      <w:r w:rsidRPr="004D0A6E">
        <w:rPr>
          <w:rFonts w:eastAsia="DejaVu Sans"/>
          <w:color w:val="000000"/>
          <w:kern w:val="24"/>
          <w:sz w:val="28"/>
          <w:szCs w:val="28"/>
        </w:rPr>
        <w:t>Юрьевичем,  учеником</w:t>
      </w:r>
      <w:proofErr w:type="gramEnd"/>
      <w:r w:rsidRPr="004D0A6E">
        <w:rPr>
          <w:rFonts w:eastAsia="DejaVu Sans"/>
          <w:color w:val="000000"/>
          <w:kern w:val="24"/>
          <w:sz w:val="28"/>
          <w:szCs w:val="28"/>
        </w:rPr>
        <w:t xml:space="preserve"> 5 б класса  МКОУ гимназии </w:t>
      </w:r>
      <w:proofErr w:type="spellStart"/>
      <w:r w:rsidRPr="004D0A6E">
        <w:rPr>
          <w:rFonts w:eastAsia="DejaVu Sans"/>
          <w:color w:val="000000"/>
          <w:kern w:val="24"/>
          <w:sz w:val="28"/>
          <w:szCs w:val="28"/>
        </w:rPr>
        <w:t>г.Слободского</w:t>
      </w:r>
      <w:proofErr w:type="spellEnd"/>
      <w:r w:rsidRPr="004D0A6E">
        <w:rPr>
          <w:rFonts w:eastAsia="DejaVu Sans"/>
          <w:color w:val="000000"/>
          <w:kern w:val="24"/>
          <w:sz w:val="28"/>
          <w:szCs w:val="28"/>
        </w:rPr>
        <w:t xml:space="preserve"> Руководитель проекта: Аботурова  Н.В., учитель искусства высшей квалификационной категории МКОУ  гимназии </w:t>
      </w:r>
      <w:proofErr w:type="spellStart"/>
      <w:r w:rsidRPr="004D0A6E">
        <w:rPr>
          <w:rFonts w:eastAsia="DejaVu Sans"/>
          <w:color w:val="000000"/>
          <w:kern w:val="24"/>
          <w:sz w:val="28"/>
          <w:szCs w:val="28"/>
        </w:rPr>
        <w:t>г.Слободского</w:t>
      </w:r>
      <w:proofErr w:type="spellEnd"/>
    </w:p>
    <w:p w14:paraId="64D6D195" w14:textId="77777777" w:rsidR="004D0A6E" w:rsidRP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rFonts w:eastAsia="DejaVu Sans"/>
          <w:b/>
          <w:bCs/>
          <w:color w:val="000000"/>
          <w:kern w:val="24"/>
          <w:sz w:val="28"/>
          <w:szCs w:val="28"/>
        </w:rPr>
      </w:pPr>
    </w:p>
    <w:p w14:paraId="65D4B449" w14:textId="77777777" w:rsidR="004D0A6E" w:rsidRP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rFonts w:eastAsia="DejaVu Sans"/>
          <w:b/>
          <w:bCs/>
          <w:color w:val="000000"/>
          <w:kern w:val="24"/>
          <w:sz w:val="28"/>
          <w:szCs w:val="28"/>
        </w:rPr>
      </w:pPr>
    </w:p>
    <w:p w14:paraId="48603A64" w14:textId="77777777" w:rsidR="004D0A6E" w:rsidRP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rFonts w:eastAsia="DejaVu Sans"/>
          <w:b/>
          <w:bCs/>
          <w:color w:val="000000"/>
          <w:kern w:val="24"/>
          <w:sz w:val="28"/>
          <w:szCs w:val="28"/>
        </w:rPr>
      </w:pPr>
    </w:p>
    <w:p w14:paraId="37BB892B" w14:textId="5C3AB4D2" w:rsid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rFonts w:eastAsia="DejaVu Sans"/>
          <w:b/>
          <w:bCs/>
          <w:color w:val="000000"/>
          <w:kern w:val="24"/>
          <w:sz w:val="28"/>
          <w:szCs w:val="28"/>
        </w:rPr>
      </w:pPr>
    </w:p>
    <w:p w14:paraId="5337D081" w14:textId="77777777" w:rsidR="00D40C50" w:rsidRDefault="00D40C50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rFonts w:eastAsia="DejaVu Sans"/>
          <w:b/>
          <w:bCs/>
          <w:color w:val="000000"/>
          <w:kern w:val="24"/>
          <w:sz w:val="28"/>
          <w:szCs w:val="28"/>
        </w:rPr>
      </w:pPr>
    </w:p>
    <w:p w14:paraId="7DE52EA0" w14:textId="77777777" w:rsidR="00D40C50" w:rsidRPr="004D0A6E" w:rsidRDefault="00D40C50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rFonts w:eastAsia="DejaVu Sans"/>
          <w:b/>
          <w:bCs/>
          <w:color w:val="000000"/>
          <w:kern w:val="24"/>
          <w:sz w:val="28"/>
          <w:szCs w:val="28"/>
        </w:rPr>
      </w:pPr>
    </w:p>
    <w:p w14:paraId="5A8BD938" w14:textId="77777777" w:rsid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rFonts w:eastAsia="DejaVu Sans"/>
          <w:bCs/>
          <w:color w:val="000000"/>
          <w:kern w:val="24"/>
          <w:sz w:val="28"/>
          <w:szCs w:val="28"/>
        </w:rPr>
      </w:pPr>
    </w:p>
    <w:p w14:paraId="3ACC08D6" w14:textId="23C5138D" w:rsidR="004D0A6E" w:rsidRP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sz w:val="28"/>
          <w:szCs w:val="28"/>
        </w:rPr>
      </w:pPr>
      <w:r w:rsidRPr="004D0A6E">
        <w:rPr>
          <w:rFonts w:eastAsia="DejaVu Sans"/>
          <w:bCs/>
          <w:color w:val="000000"/>
          <w:kern w:val="24"/>
          <w:sz w:val="28"/>
          <w:szCs w:val="28"/>
        </w:rPr>
        <w:t>Слободской,</w:t>
      </w:r>
    </w:p>
    <w:p w14:paraId="407BBA7B" w14:textId="77777777" w:rsidR="004D0A6E" w:rsidRPr="004D0A6E" w:rsidRDefault="004D0A6E" w:rsidP="004D0A6E">
      <w:pPr>
        <w:pStyle w:val="a4"/>
        <w:tabs>
          <w:tab w:val="left" w:pos="0"/>
        </w:tabs>
        <w:spacing w:before="48" w:beforeAutospacing="0" w:after="0" w:afterAutospacing="0"/>
        <w:jc w:val="center"/>
        <w:rPr>
          <w:sz w:val="28"/>
          <w:szCs w:val="28"/>
        </w:rPr>
      </w:pPr>
      <w:r w:rsidRPr="004D0A6E">
        <w:rPr>
          <w:rFonts w:eastAsia="DejaVu Sans"/>
          <w:bCs/>
          <w:color w:val="000000"/>
          <w:kern w:val="24"/>
          <w:sz w:val="28"/>
          <w:szCs w:val="28"/>
        </w:rPr>
        <w:t>2023</w:t>
      </w:r>
    </w:p>
    <w:p w14:paraId="4666D78E" w14:textId="59B20681" w:rsidR="004D0A6E" w:rsidRDefault="004D0A6E" w:rsidP="004D0A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0A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1DB0725C" w14:textId="151FF1B1" w:rsidR="005677D0" w:rsidRDefault="005677D0" w:rsidP="004D0A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7C49C" w14:textId="77777777" w:rsidR="005677D0" w:rsidRDefault="005677D0" w:rsidP="004D0A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BEA3F" w14:textId="77777777" w:rsidR="005677D0" w:rsidRDefault="005677D0" w:rsidP="00D40C5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0A6E">
        <w:rPr>
          <w:rFonts w:ascii="Times New Roman" w:hAnsi="Times New Roman" w:cs="Times New Roman"/>
          <w:bCs/>
          <w:sz w:val="28"/>
          <w:szCs w:val="28"/>
        </w:rPr>
        <w:t xml:space="preserve">Михаил 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Васильевич </w:t>
      </w:r>
      <w:r w:rsidRPr="004D0A6E">
        <w:rPr>
          <w:rFonts w:ascii="Times New Roman" w:hAnsi="Times New Roman" w:cs="Times New Roman"/>
          <w:bCs/>
          <w:sz w:val="28"/>
          <w:szCs w:val="28"/>
        </w:rPr>
        <w:t>Ломоносов писал: «Народ, не знающий своего прошлого, не имеет будущего».</w:t>
      </w:r>
    </w:p>
    <w:p w14:paraId="19D411AB" w14:textId="77B67A3A" w:rsidR="005677D0" w:rsidRPr="005677D0" w:rsidRDefault="005677D0" w:rsidP="00D40C50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7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77D0">
        <w:rPr>
          <w:rFonts w:ascii="Times New Roman" w:hAnsi="Times New Roman" w:cs="Times New Roman"/>
          <w:sz w:val="28"/>
          <w:szCs w:val="28"/>
        </w:rPr>
        <w:t>Ни одно дерево не может вырасти красивым и крепким, не опираясь при этом на свои величавые корни. Так и человек не может стать достойным сыном своего отечества, не зная родословной своей семьи.</w:t>
      </w:r>
    </w:p>
    <w:p w14:paraId="379FD1F1" w14:textId="77777777" w:rsidR="004D0A6E" w:rsidRPr="004D0A6E" w:rsidRDefault="004D0A6E" w:rsidP="00D40C50">
      <w:pPr>
        <w:spacing w:line="240" w:lineRule="auto"/>
        <w:ind w:left="-567" w:right="-284"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D0A6E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</w:t>
      </w:r>
    </w:p>
    <w:p w14:paraId="4959884B" w14:textId="7D6E41FC" w:rsidR="005677D0" w:rsidRPr="005677D0" w:rsidRDefault="005677D0" w:rsidP="00D40C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4D0A6E" w:rsidRPr="004D0A6E">
        <w:rPr>
          <w:rFonts w:ascii="Times New Roman" w:hAnsi="Times New Roman" w:cs="Times New Roman"/>
          <w:bCs/>
          <w:sz w:val="28"/>
          <w:szCs w:val="28"/>
        </w:rPr>
        <w:t>анная работа необходима, потому что каждый человек должен знать историю своей семьи, родственнико</w:t>
      </w:r>
      <w:r>
        <w:rPr>
          <w:rFonts w:ascii="Times New Roman" w:hAnsi="Times New Roman" w:cs="Times New Roman"/>
          <w:bCs/>
          <w:sz w:val="28"/>
          <w:szCs w:val="28"/>
        </w:rPr>
        <w:t>в, предков, чем они занимались.</w:t>
      </w:r>
    </w:p>
    <w:p w14:paraId="0ACE7E6A" w14:textId="77777777" w:rsidR="005677D0" w:rsidRPr="005677D0" w:rsidRDefault="005677D0" w:rsidP="00D40C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677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Возможно, что в результате работы удастся не только собрать воедино весь разрозненный фактический материал о моей семье, найти новые неизвестные факты фамилий, но и оформить всё это в виде интересной работы, сохранить это для будущих поколений, которые уже не застанут в живых очевидцев тех далеких событий.</w:t>
      </w:r>
      <w:r w:rsidRPr="005677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C5450FF" w14:textId="77777777" w:rsidR="004D0A6E" w:rsidRPr="004D0A6E" w:rsidRDefault="004D0A6E" w:rsidP="004D0A6E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4D0A6E">
        <w:rPr>
          <w:rFonts w:ascii="Times New Roman" w:eastAsia="DejaVu Sans" w:hAnsi="Times New Roman" w:cs="Times New Roman"/>
          <w:b/>
          <w:bCs/>
          <w:i/>
          <w:color w:val="000000"/>
          <w:kern w:val="24"/>
          <w:sz w:val="28"/>
          <w:szCs w:val="28"/>
          <w:lang w:eastAsia="ru-RU"/>
          <w14:ligatures w14:val="none"/>
        </w:rPr>
        <w:t xml:space="preserve">Цель проекта </w:t>
      </w:r>
    </w:p>
    <w:p w14:paraId="7C52E56C" w14:textId="170743D8" w:rsidR="004D0A6E" w:rsidRPr="004D0A6E" w:rsidRDefault="004D0A6E" w:rsidP="004D0A6E">
      <w:pPr>
        <w:spacing w:line="240" w:lineRule="auto"/>
        <w:ind w:left="-567" w:right="-284" w:firstLine="567"/>
        <w:jc w:val="both"/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Исследование истории</w:t>
      </w:r>
      <w:r w:rsidRPr="004D0A6E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рода</w:t>
      </w:r>
      <w:r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Фофановых</w:t>
      </w:r>
      <w:proofErr w:type="spellEnd"/>
      <w:r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и семейных реликвий</w:t>
      </w:r>
      <w:r w:rsidR="00461E34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,</w:t>
      </w:r>
    </w:p>
    <w:p w14:paraId="7E4D351A" w14:textId="77777777" w:rsidR="004D0A6E" w:rsidRPr="004D0A6E" w:rsidRDefault="004D0A6E" w:rsidP="004D0A6E">
      <w:pPr>
        <w:tabs>
          <w:tab w:val="left" w:pos="0"/>
        </w:tabs>
        <w:spacing w:before="128"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4D0A6E">
        <w:rPr>
          <w:rFonts w:ascii="Times New Roman" w:eastAsia="DejaVu Sans" w:hAnsi="Times New Roman" w:cs="Times New Roman"/>
          <w:b/>
          <w:bCs/>
          <w:i/>
          <w:color w:val="000000"/>
          <w:kern w:val="24"/>
          <w:sz w:val="28"/>
          <w:szCs w:val="28"/>
          <w:lang w:eastAsia="ru-RU"/>
          <w14:ligatures w14:val="none"/>
        </w:rPr>
        <w:t>Задачи проекта</w:t>
      </w:r>
    </w:p>
    <w:p w14:paraId="72FB2BBD" w14:textId="77777777" w:rsidR="004D0A6E" w:rsidRPr="004D0A6E" w:rsidRDefault="004D0A6E" w:rsidP="004D0A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right="-284" w:firstLine="567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D0A6E"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Узнать историю происхождения рода.</w:t>
      </w:r>
    </w:p>
    <w:p w14:paraId="28C9F742" w14:textId="77777777" w:rsidR="004D0A6E" w:rsidRPr="004D0A6E" w:rsidRDefault="004D0A6E" w:rsidP="004D0A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right="-284" w:firstLine="567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D0A6E"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Узнать историю семьи </w:t>
      </w:r>
      <w:proofErr w:type="spellStart"/>
      <w:r w:rsidRPr="004D0A6E"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Фофановых</w:t>
      </w:r>
      <w:proofErr w:type="spellEnd"/>
      <w:r w:rsidRPr="004D0A6E"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в Вятском крае.</w:t>
      </w:r>
    </w:p>
    <w:p w14:paraId="671F73B8" w14:textId="77777777" w:rsidR="004D0A6E" w:rsidRPr="004D0A6E" w:rsidRDefault="004D0A6E" w:rsidP="004D0A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right="-284" w:firstLine="567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D0A6E"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Изучить историю семейных реликвий. </w:t>
      </w:r>
    </w:p>
    <w:p w14:paraId="3CA74464" w14:textId="7EAA169C" w:rsidR="004D0A6E" w:rsidRPr="00461E34" w:rsidRDefault="004D0A6E" w:rsidP="004D0A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right="-284" w:firstLine="567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D0A6E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Провести исследование и узнать биографию родственника, которому принадлежали реликвии.</w:t>
      </w:r>
    </w:p>
    <w:p w14:paraId="5E326278" w14:textId="2F81FE1F" w:rsidR="004D0A6E" w:rsidRPr="004D0A6E" w:rsidRDefault="00461E34" w:rsidP="004D0A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right="-284" w:firstLine="567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461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охранить наиболее ценный материал об истории семьи для последующих поколений</w:t>
      </w:r>
    </w:p>
    <w:p w14:paraId="77F79567" w14:textId="77777777" w:rsidR="004D0A6E" w:rsidRPr="004D0A6E" w:rsidRDefault="004D0A6E" w:rsidP="004D0A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right="-284" w:firstLine="567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D0A6E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Создание коллажа.</w:t>
      </w:r>
    </w:p>
    <w:p w14:paraId="083A420B" w14:textId="77777777" w:rsidR="004D0A6E" w:rsidRPr="004D0A6E" w:rsidRDefault="004D0A6E" w:rsidP="004D0A6E">
      <w:pPr>
        <w:spacing w:line="240" w:lineRule="auto"/>
        <w:ind w:right="-284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 w:rsidRPr="004D0A6E">
        <w:rPr>
          <w:rFonts w:ascii="Times New Roman" w:hAnsi="Times New Roman" w:cs="Times New Roman"/>
          <w:b/>
          <w:bCs/>
          <w:i/>
          <w:sz w:val="28"/>
          <w:szCs w:val="28"/>
        </w:rPr>
        <w:t>Гипотеза  проекта</w:t>
      </w:r>
      <w:proofErr w:type="gramEnd"/>
    </w:p>
    <w:p w14:paraId="1A4666E3" w14:textId="2D29C67E" w:rsidR="004D0A6E" w:rsidRDefault="004D0A6E" w:rsidP="004D0A6E">
      <w:pPr>
        <w:spacing w:line="240" w:lineRule="auto"/>
        <w:ind w:right="-28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D0A6E">
        <w:rPr>
          <w:rFonts w:ascii="Times New Roman" w:hAnsi="Times New Roman" w:cs="Times New Roman"/>
          <w:bCs/>
          <w:iCs/>
          <w:sz w:val="28"/>
          <w:szCs w:val="28"/>
        </w:rPr>
        <w:t xml:space="preserve">Мы считаем, что род </w:t>
      </w:r>
      <w:proofErr w:type="spellStart"/>
      <w:r w:rsidRPr="004D0A6E">
        <w:rPr>
          <w:rFonts w:ascii="Times New Roman" w:hAnsi="Times New Roman" w:cs="Times New Roman"/>
          <w:bCs/>
          <w:iCs/>
          <w:sz w:val="28"/>
          <w:szCs w:val="28"/>
        </w:rPr>
        <w:t>Фофановых</w:t>
      </w:r>
      <w:proofErr w:type="spellEnd"/>
      <w:r w:rsidRPr="004D0A6E">
        <w:rPr>
          <w:rFonts w:ascii="Times New Roman" w:hAnsi="Times New Roman" w:cs="Times New Roman"/>
          <w:bCs/>
          <w:iCs/>
          <w:sz w:val="28"/>
          <w:szCs w:val="28"/>
        </w:rPr>
        <w:t xml:space="preserve"> имеет древние православные корни. В нашей семье были представители многих сословий и профессий.</w:t>
      </w:r>
    </w:p>
    <w:p w14:paraId="36B0A03F" w14:textId="209BE580" w:rsidR="004D0A6E" w:rsidRPr="00461E34" w:rsidRDefault="004D0A6E" w:rsidP="004D0A6E">
      <w:pPr>
        <w:spacing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1E34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Методы</w:t>
      </w:r>
      <w:r w:rsidRPr="00461E3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61E34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исследования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: </w:t>
      </w:r>
      <w:r w:rsidRPr="00461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поисковый, описательный</w:t>
      </w:r>
    </w:p>
    <w:p w14:paraId="798542CB" w14:textId="77777777" w:rsidR="004D0A6E" w:rsidRPr="004D0A6E" w:rsidRDefault="004D0A6E" w:rsidP="004D0A6E">
      <w:pPr>
        <w:spacing w:line="240" w:lineRule="auto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C04950" w14:textId="7FC9511C" w:rsidR="004D0A6E" w:rsidRPr="004D0A6E" w:rsidRDefault="004D0A6E" w:rsidP="004D0A6E">
      <w:pPr>
        <w:spacing w:line="240" w:lineRule="auto"/>
        <w:ind w:left="-567" w:right="-284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69399136" w14:textId="6084B023" w:rsidR="004D0A6E" w:rsidRDefault="004D0A6E">
      <w:pPr>
        <w:rPr>
          <w:b/>
          <w:bCs/>
          <w:u w:val="single"/>
        </w:rPr>
      </w:pPr>
    </w:p>
    <w:p w14:paraId="5D6621A7" w14:textId="3225F5EF" w:rsidR="004D0A6E" w:rsidRDefault="004D0A6E">
      <w:pPr>
        <w:rPr>
          <w:b/>
          <w:bCs/>
          <w:u w:val="single"/>
        </w:rPr>
      </w:pPr>
    </w:p>
    <w:p w14:paraId="7558ABBC" w14:textId="65C14A4C" w:rsidR="004D0A6E" w:rsidRDefault="004D0A6E">
      <w:pPr>
        <w:rPr>
          <w:b/>
          <w:bCs/>
          <w:u w:val="single"/>
        </w:rPr>
      </w:pPr>
    </w:p>
    <w:p w14:paraId="434C4151" w14:textId="5F7295FE" w:rsidR="004D0A6E" w:rsidRDefault="004D0A6E">
      <w:pPr>
        <w:rPr>
          <w:b/>
          <w:bCs/>
          <w:u w:val="single"/>
        </w:rPr>
      </w:pPr>
    </w:p>
    <w:p w14:paraId="49F11BBF" w14:textId="41C24C7F" w:rsidR="004D0A6E" w:rsidRDefault="004D0A6E">
      <w:pPr>
        <w:rPr>
          <w:b/>
          <w:bCs/>
          <w:u w:val="single"/>
        </w:rPr>
      </w:pPr>
    </w:p>
    <w:p w14:paraId="6F4DBE7F" w14:textId="5DE7B30B" w:rsidR="004D0A6E" w:rsidRDefault="00461E34" w:rsidP="00461E3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1E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14:paraId="248E9A32" w14:textId="0C39CEBB" w:rsidR="00461E34" w:rsidRDefault="00461E34" w:rsidP="00461E3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BC92EF" w14:textId="50AE64A0" w:rsidR="005677D0" w:rsidRPr="00D40C50" w:rsidRDefault="005677D0" w:rsidP="00D40C50">
      <w:pPr>
        <w:pStyle w:val="a5"/>
        <w:numPr>
          <w:ilvl w:val="1"/>
          <w:numId w:val="3"/>
        </w:numPr>
        <w:ind w:right="-143"/>
        <w:jc w:val="center"/>
        <w:rPr>
          <w:b/>
          <w:bCs/>
          <w:sz w:val="28"/>
          <w:szCs w:val="28"/>
        </w:rPr>
      </w:pPr>
      <w:r w:rsidRPr="00D40C50">
        <w:rPr>
          <w:b/>
          <w:bCs/>
          <w:sz w:val="28"/>
          <w:szCs w:val="28"/>
        </w:rPr>
        <w:t>Мои предки в истории страны</w:t>
      </w:r>
    </w:p>
    <w:p w14:paraId="2D592A09" w14:textId="77777777" w:rsidR="00D40C50" w:rsidRPr="00D40C50" w:rsidRDefault="00D40C50" w:rsidP="00D40C50">
      <w:pPr>
        <w:ind w:left="142" w:right="-143"/>
        <w:jc w:val="center"/>
        <w:rPr>
          <w:b/>
          <w:bCs/>
          <w:sz w:val="28"/>
          <w:szCs w:val="28"/>
        </w:rPr>
      </w:pPr>
    </w:p>
    <w:p w14:paraId="15FD9CBA" w14:textId="69DD713A" w:rsidR="00B33D96" w:rsidRPr="00461E34" w:rsidRDefault="0078158C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1E34">
        <w:rPr>
          <w:rFonts w:ascii="Times New Roman" w:hAnsi="Times New Roman" w:cs="Times New Roman"/>
          <w:b/>
          <w:bCs/>
          <w:sz w:val="28"/>
          <w:szCs w:val="28"/>
          <w:u w:val="single"/>
        </w:rPr>
        <w:t>Фофановы</w:t>
      </w:r>
      <w:proofErr w:type="spellEnd"/>
      <w:r w:rsidRPr="00461E3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461E34">
        <w:rPr>
          <w:rFonts w:ascii="Times New Roman" w:hAnsi="Times New Roman" w:cs="Times New Roman"/>
          <w:sz w:val="28"/>
          <w:szCs w:val="28"/>
        </w:rPr>
        <w:t xml:space="preserve">- древний дворянский тверской род. В 17 веке Фофановы уехали из Твери. Вскоре они объявились во многих городах Поволжья: в Москве, Нижнем Новгороде, Вятке </w:t>
      </w:r>
      <w:r w:rsidRPr="00461E34">
        <w:rPr>
          <w:rFonts w:ascii="Times New Roman" w:hAnsi="Times New Roman" w:cs="Times New Roman"/>
          <w:i/>
          <w:iCs/>
          <w:sz w:val="28"/>
          <w:szCs w:val="28"/>
        </w:rPr>
        <w:t>(совр. Киров)</w:t>
      </w:r>
      <w:r w:rsidRPr="00461E34">
        <w:rPr>
          <w:rFonts w:ascii="Times New Roman" w:hAnsi="Times New Roman" w:cs="Times New Roman"/>
          <w:sz w:val="28"/>
          <w:szCs w:val="28"/>
        </w:rPr>
        <w:t xml:space="preserve">. Также известны Фофановы в Саратове и Перми. Почему они уехали из своих имений в северных городах? На это вопрос можно ответить, если знать положение России в начале 17-го века. На Руси идёт Смутное время. Польский король Сигизмунд </w:t>
      </w:r>
      <w:r w:rsidRPr="00461E3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61E34">
        <w:rPr>
          <w:rFonts w:ascii="Times New Roman" w:hAnsi="Times New Roman" w:cs="Times New Roman"/>
          <w:sz w:val="28"/>
          <w:szCs w:val="28"/>
        </w:rPr>
        <w:t xml:space="preserve"> ведёт войска на Москву, а</w:t>
      </w:r>
      <w:r w:rsidR="00B33D96" w:rsidRPr="00461E34">
        <w:rPr>
          <w:rFonts w:ascii="Times New Roman" w:hAnsi="Times New Roman" w:cs="Times New Roman"/>
          <w:sz w:val="28"/>
          <w:szCs w:val="28"/>
        </w:rPr>
        <w:t xml:space="preserve"> цель</w:t>
      </w:r>
      <w:r w:rsidRPr="00461E34">
        <w:rPr>
          <w:rFonts w:ascii="Times New Roman" w:hAnsi="Times New Roman" w:cs="Times New Roman"/>
          <w:sz w:val="28"/>
          <w:szCs w:val="28"/>
        </w:rPr>
        <w:t xml:space="preserve"> шведски</w:t>
      </w:r>
      <w:r w:rsidR="00B33D96" w:rsidRPr="00461E34">
        <w:rPr>
          <w:rFonts w:ascii="Times New Roman" w:hAnsi="Times New Roman" w:cs="Times New Roman"/>
          <w:sz w:val="28"/>
          <w:szCs w:val="28"/>
        </w:rPr>
        <w:t>х</w:t>
      </w:r>
      <w:r w:rsidRPr="00461E34">
        <w:rPr>
          <w:rFonts w:ascii="Times New Roman" w:hAnsi="Times New Roman" w:cs="Times New Roman"/>
          <w:sz w:val="28"/>
          <w:szCs w:val="28"/>
        </w:rPr>
        <w:t xml:space="preserve"> интервент</w:t>
      </w:r>
      <w:r w:rsidR="00B33D96" w:rsidRPr="00461E34">
        <w:rPr>
          <w:rFonts w:ascii="Times New Roman" w:hAnsi="Times New Roman" w:cs="Times New Roman"/>
          <w:sz w:val="28"/>
          <w:szCs w:val="28"/>
        </w:rPr>
        <w:t xml:space="preserve">ов- взять во владения Псков, Новгород и Тверь, где и находятся Фофановы. Дворянство северных городов уезжает на Поволжье и Урал. </w:t>
      </w:r>
    </w:p>
    <w:p w14:paraId="215089E7" w14:textId="5831E4E7" w:rsidR="005E78BE" w:rsidRPr="00461E34" w:rsidRDefault="00E522A3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E34">
        <w:rPr>
          <w:rFonts w:ascii="Times New Roman" w:hAnsi="Times New Roman" w:cs="Times New Roman"/>
          <w:sz w:val="28"/>
          <w:szCs w:val="28"/>
        </w:rPr>
        <w:t xml:space="preserve">В Твери остались некоторые представители дворянского рода. Их потомок Иван Терентьевич Фофанов был русским сказителем. </w:t>
      </w:r>
    </w:p>
    <w:p w14:paraId="0F83B0D5" w14:textId="51AC16BA" w:rsidR="005C2B59" w:rsidRPr="00461E34" w:rsidRDefault="005C2B59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E34">
        <w:rPr>
          <w:rFonts w:ascii="Times New Roman" w:hAnsi="Times New Roman" w:cs="Times New Roman"/>
          <w:sz w:val="28"/>
          <w:szCs w:val="28"/>
        </w:rPr>
        <w:t xml:space="preserve">В Москве потомок тверских и псковских дворян </w:t>
      </w:r>
      <w:r w:rsidR="00E522A3" w:rsidRPr="00461E34">
        <w:rPr>
          <w:rFonts w:ascii="Times New Roman" w:hAnsi="Times New Roman" w:cs="Times New Roman"/>
          <w:sz w:val="28"/>
          <w:szCs w:val="28"/>
        </w:rPr>
        <w:t xml:space="preserve">Аникита Фёдорович стал печатником, </w:t>
      </w:r>
      <w:proofErr w:type="spellStart"/>
      <w:r w:rsidR="00E522A3" w:rsidRPr="00461E34">
        <w:rPr>
          <w:rFonts w:ascii="Times New Roman" w:hAnsi="Times New Roman" w:cs="Times New Roman"/>
          <w:sz w:val="28"/>
          <w:szCs w:val="28"/>
        </w:rPr>
        <w:t>словолитцем</w:t>
      </w:r>
      <w:proofErr w:type="spellEnd"/>
      <w:r w:rsidR="00E522A3" w:rsidRPr="00461E34">
        <w:rPr>
          <w:rFonts w:ascii="Times New Roman" w:hAnsi="Times New Roman" w:cs="Times New Roman"/>
          <w:sz w:val="28"/>
          <w:szCs w:val="28"/>
        </w:rPr>
        <w:t xml:space="preserve"> и топографом при Нижегородском печатном дворе. Оставшаяся после смерти Фофанова первая русская азбука, которую он напечатал, долго называлась по его имени «Никитинской». </w:t>
      </w:r>
      <w:r w:rsidRPr="00461E34">
        <w:rPr>
          <w:rFonts w:ascii="Times New Roman" w:hAnsi="Times New Roman" w:cs="Times New Roman"/>
          <w:sz w:val="28"/>
          <w:szCs w:val="28"/>
        </w:rPr>
        <w:t xml:space="preserve">Его </w:t>
      </w:r>
      <w:r w:rsidR="00E522A3" w:rsidRPr="00461E34">
        <w:rPr>
          <w:rFonts w:ascii="Times New Roman" w:hAnsi="Times New Roman" w:cs="Times New Roman"/>
          <w:sz w:val="28"/>
          <w:szCs w:val="28"/>
        </w:rPr>
        <w:t>младший</w:t>
      </w:r>
      <w:r w:rsidRPr="00461E34">
        <w:rPr>
          <w:rFonts w:ascii="Times New Roman" w:hAnsi="Times New Roman" w:cs="Times New Roman"/>
          <w:sz w:val="28"/>
          <w:szCs w:val="28"/>
        </w:rPr>
        <w:t xml:space="preserve"> брат </w:t>
      </w:r>
      <w:r w:rsidR="00E522A3" w:rsidRPr="00461E34">
        <w:rPr>
          <w:rFonts w:ascii="Times New Roman" w:hAnsi="Times New Roman" w:cs="Times New Roman"/>
          <w:sz w:val="28"/>
          <w:szCs w:val="28"/>
        </w:rPr>
        <w:t>Фофанов Иван Фёдорович занял должность гравера и словолитца при Нижегородском, а позже и при Московском печатном дворе.</w:t>
      </w:r>
    </w:p>
    <w:p w14:paraId="37FE1F8A" w14:textId="449F6627" w:rsidR="00EB0FC7" w:rsidRPr="00461E34" w:rsidRDefault="00EB0FC7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 xml:space="preserve">Также известны представители рода, служившие в </w:t>
      </w:r>
      <w:r w:rsidR="00461E34" w:rsidRPr="00461E34">
        <w:rPr>
          <w:rFonts w:ascii="Times New Roman" w:hAnsi="Times New Roman" w:cs="Times New Roman"/>
          <w:iCs/>
          <w:sz w:val="28"/>
          <w:szCs w:val="28"/>
        </w:rPr>
        <w:t xml:space="preserve">Русской императорской </w:t>
      </w:r>
      <w:proofErr w:type="gramStart"/>
      <w:r w:rsidR="00461E34" w:rsidRPr="00461E34">
        <w:rPr>
          <w:rFonts w:ascii="Times New Roman" w:hAnsi="Times New Roman" w:cs="Times New Roman"/>
          <w:iCs/>
          <w:sz w:val="28"/>
          <w:szCs w:val="28"/>
        </w:rPr>
        <w:t xml:space="preserve">армии  </w:t>
      </w:r>
      <w:r w:rsidRPr="00461E34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461E3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61E34" w:rsidRPr="00461E34">
        <w:rPr>
          <w:rFonts w:ascii="Times New Roman" w:hAnsi="Times New Roman" w:cs="Times New Roman"/>
          <w:iCs/>
          <w:sz w:val="28"/>
          <w:szCs w:val="28"/>
        </w:rPr>
        <w:t xml:space="preserve"> в </w:t>
      </w:r>
      <w:r w:rsidRPr="00461E34">
        <w:rPr>
          <w:rFonts w:ascii="Times New Roman" w:hAnsi="Times New Roman" w:cs="Times New Roman"/>
          <w:iCs/>
          <w:sz w:val="28"/>
          <w:szCs w:val="28"/>
        </w:rPr>
        <w:t>Р</w:t>
      </w:r>
      <w:r w:rsidR="00461E34" w:rsidRPr="00461E34">
        <w:rPr>
          <w:rFonts w:ascii="Times New Roman" w:hAnsi="Times New Roman" w:cs="Times New Roman"/>
          <w:iCs/>
          <w:sz w:val="28"/>
          <w:szCs w:val="28"/>
        </w:rPr>
        <w:t xml:space="preserve">усском  императорском флоте </w:t>
      </w:r>
      <w:r w:rsidRPr="00461E34">
        <w:rPr>
          <w:rFonts w:ascii="Times New Roman" w:hAnsi="Times New Roman" w:cs="Times New Roman"/>
          <w:iCs/>
          <w:sz w:val="28"/>
          <w:szCs w:val="28"/>
        </w:rPr>
        <w:t xml:space="preserve">на офицерских должностях. </w:t>
      </w:r>
    </w:p>
    <w:p w14:paraId="5A236956" w14:textId="77777777" w:rsidR="00EB0FC7" w:rsidRPr="00461E34" w:rsidRDefault="00EB0FC7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 xml:space="preserve">Среди них: </w:t>
      </w:r>
    </w:p>
    <w:p w14:paraId="06E9AFE2" w14:textId="4E0D1D29" w:rsidR="00EB0FC7" w:rsidRPr="00461E34" w:rsidRDefault="00EB0FC7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 xml:space="preserve">-капитан 1-го ранга Фофанов Андрей Герасимович, служивший у адмирала Ушакова, </w:t>
      </w:r>
    </w:p>
    <w:p w14:paraId="1979EB4F" w14:textId="77777777" w:rsidR="00461E34" w:rsidRDefault="00EB0FC7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>-капитан 2-го ранга Фофанов Владимир Иванович, награждённый орденом святого Георгий 4 ст.</w:t>
      </w:r>
      <w:r w:rsidR="00BF33FE" w:rsidRPr="00461E34">
        <w:rPr>
          <w:rFonts w:ascii="Times New Roman" w:hAnsi="Times New Roman" w:cs="Times New Roman"/>
          <w:iCs/>
          <w:sz w:val="28"/>
          <w:szCs w:val="28"/>
        </w:rPr>
        <w:t>,</w:t>
      </w:r>
    </w:p>
    <w:p w14:paraId="3703D5DA" w14:textId="06AC4258" w:rsidR="00EB0FC7" w:rsidRPr="00461E34" w:rsidRDefault="00EB0FC7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>-генерал-лейтенант Фофанов Тимофей Александрович</w:t>
      </w:r>
      <w:r w:rsidR="00BF33FE" w:rsidRPr="00461E34">
        <w:rPr>
          <w:rFonts w:ascii="Times New Roman" w:hAnsi="Times New Roman" w:cs="Times New Roman"/>
          <w:iCs/>
          <w:sz w:val="28"/>
          <w:szCs w:val="28"/>
        </w:rPr>
        <w:t>, кавалер многих правительственных наград,</w:t>
      </w:r>
    </w:p>
    <w:p w14:paraId="2FF0BF31" w14:textId="0AF38219" w:rsidR="00BF33FE" w:rsidRPr="00461E34" w:rsidRDefault="00BF33FE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>-генерал-майор Фофанов Владимир Тимофеевич,</w:t>
      </w:r>
    </w:p>
    <w:p w14:paraId="41CABDBF" w14:textId="16E09048" w:rsidR="00BF33FE" w:rsidRPr="00461E34" w:rsidRDefault="00BF33FE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>-подполковник Фофанов Иван Тимофеевич,</w:t>
      </w:r>
    </w:p>
    <w:p w14:paraId="23494A15" w14:textId="3DA4140F" w:rsidR="00BF33FE" w:rsidRDefault="00BF33FE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1E34">
        <w:rPr>
          <w:rFonts w:ascii="Times New Roman" w:hAnsi="Times New Roman" w:cs="Times New Roman"/>
          <w:iCs/>
          <w:sz w:val="28"/>
          <w:szCs w:val="28"/>
        </w:rPr>
        <w:t>- подполковник Фофанов Александр Тимофеевич.</w:t>
      </w:r>
    </w:p>
    <w:p w14:paraId="5AA24CBA" w14:textId="77777777" w:rsidR="00461E34" w:rsidRPr="00461E34" w:rsidRDefault="00461E34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9A30B5A" w14:textId="53A0C28C" w:rsidR="005E78BE" w:rsidRPr="00461E34" w:rsidRDefault="005E78BE" w:rsidP="00461E34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E34">
        <w:rPr>
          <w:rFonts w:ascii="Times New Roman" w:hAnsi="Times New Roman" w:cs="Times New Roman"/>
          <w:sz w:val="28"/>
          <w:szCs w:val="28"/>
        </w:rPr>
        <w:t>В Перми родилась</w:t>
      </w:r>
      <w:r w:rsidR="006C64F0" w:rsidRPr="00461E34">
        <w:rPr>
          <w:rFonts w:ascii="Times New Roman" w:hAnsi="Times New Roman" w:cs="Times New Roman"/>
          <w:sz w:val="28"/>
          <w:szCs w:val="28"/>
        </w:rPr>
        <w:t xml:space="preserve"> родственница дворян Фофановых</w:t>
      </w:r>
      <w:r w:rsidRPr="00461E34">
        <w:rPr>
          <w:rFonts w:ascii="Times New Roman" w:hAnsi="Times New Roman" w:cs="Times New Roman"/>
          <w:sz w:val="28"/>
          <w:szCs w:val="28"/>
        </w:rPr>
        <w:t xml:space="preserve"> революционерка </w:t>
      </w:r>
      <w:r w:rsidR="006C64F0" w:rsidRPr="00461E34">
        <w:rPr>
          <w:rFonts w:ascii="Times New Roman" w:hAnsi="Times New Roman" w:cs="Times New Roman"/>
          <w:sz w:val="28"/>
          <w:szCs w:val="28"/>
        </w:rPr>
        <w:t>Маргарита Васильевна Фофанова. В конспиративной квартире Фофановой в Петрограде 7—24 октября 1917 года было последнее подполье Владимира Ленина, отсюда он в ночь с 24 на 25 октября отправился возглавлять Октябрьскую революцию.</w:t>
      </w:r>
    </w:p>
    <w:p w14:paraId="127B9948" w14:textId="7D5D9ABC" w:rsidR="006C64F0" w:rsidRDefault="006C64F0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7A778C" w14:textId="2949018A" w:rsidR="005677D0" w:rsidRDefault="005677D0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CCD024" w14:textId="3DF0CF7E" w:rsidR="005677D0" w:rsidRDefault="005677D0" w:rsidP="005677D0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7D0">
        <w:rPr>
          <w:rFonts w:ascii="Times New Roman" w:hAnsi="Times New Roman" w:cs="Times New Roman"/>
          <w:b/>
          <w:sz w:val="28"/>
          <w:szCs w:val="28"/>
        </w:rPr>
        <w:t xml:space="preserve">1.2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Фоф</w:t>
      </w:r>
      <w:r w:rsidRPr="005677D0">
        <w:rPr>
          <w:rFonts w:ascii="Times New Roman" w:hAnsi="Times New Roman" w:cs="Times New Roman"/>
          <w:b/>
          <w:sz w:val="28"/>
          <w:szCs w:val="28"/>
        </w:rPr>
        <w:t>ановы</w:t>
      </w:r>
      <w:proofErr w:type="spellEnd"/>
      <w:r w:rsidRPr="005677D0">
        <w:rPr>
          <w:rFonts w:ascii="Times New Roman" w:hAnsi="Times New Roman" w:cs="Times New Roman"/>
          <w:b/>
          <w:sz w:val="28"/>
          <w:szCs w:val="28"/>
        </w:rPr>
        <w:t xml:space="preserve"> на Вятке</w:t>
      </w:r>
    </w:p>
    <w:p w14:paraId="67D7F57A" w14:textId="1506E48B" w:rsidR="00280208" w:rsidRPr="00461E34" w:rsidRDefault="00B33D96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E34">
        <w:rPr>
          <w:rFonts w:ascii="Times New Roman" w:hAnsi="Times New Roman" w:cs="Times New Roman"/>
          <w:sz w:val="28"/>
          <w:szCs w:val="28"/>
        </w:rPr>
        <w:lastRenderedPageBreak/>
        <w:t xml:space="preserve">На Вятке </w:t>
      </w:r>
      <w:proofErr w:type="spellStart"/>
      <w:r w:rsidRPr="00461E34">
        <w:rPr>
          <w:rFonts w:ascii="Times New Roman" w:hAnsi="Times New Roman" w:cs="Times New Roman"/>
          <w:sz w:val="28"/>
          <w:szCs w:val="28"/>
        </w:rPr>
        <w:t>Фофановы</w:t>
      </w:r>
      <w:proofErr w:type="spellEnd"/>
      <w:r w:rsidRPr="00461E34">
        <w:rPr>
          <w:rFonts w:ascii="Times New Roman" w:hAnsi="Times New Roman" w:cs="Times New Roman"/>
          <w:sz w:val="28"/>
          <w:szCs w:val="28"/>
        </w:rPr>
        <w:t xml:space="preserve"> впервые упоминаются в 1629 году. Среди них священники, крестьяне</w:t>
      </w:r>
      <w:r w:rsidR="006C64F0" w:rsidRPr="00461E34">
        <w:rPr>
          <w:rFonts w:ascii="Times New Roman" w:hAnsi="Times New Roman" w:cs="Times New Roman"/>
          <w:sz w:val="28"/>
          <w:szCs w:val="28"/>
        </w:rPr>
        <w:t>, мещане и</w:t>
      </w:r>
      <w:r w:rsidR="00BF33FE" w:rsidRPr="00461E34">
        <w:rPr>
          <w:rFonts w:ascii="Times New Roman" w:hAnsi="Times New Roman" w:cs="Times New Roman"/>
          <w:sz w:val="28"/>
          <w:szCs w:val="28"/>
        </w:rPr>
        <w:t xml:space="preserve"> чиновники. На рубеже 17 и 18 веков Фофановы занимались </w:t>
      </w:r>
      <w:r w:rsidR="009E6623" w:rsidRPr="00461E34">
        <w:rPr>
          <w:rFonts w:ascii="Times New Roman" w:hAnsi="Times New Roman" w:cs="Times New Roman"/>
          <w:sz w:val="28"/>
          <w:szCs w:val="28"/>
        </w:rPr>
        <w:t xml:space="preserve">в селе Спасо-Подчуршинском </w:t>
      </w:r>
      <w:r w:rsidR="00BF33FE" w:rsidRPr="00461E34">
        <w:rPr>
          <w:rFonts w:ascii="Times New Roman" w:hAnsi="Times New Roman" w:cs="Times New Roman"/>
          <w:sz w:val="28"/>
          <w:szCs w:val="28"/>
        </w:rPr>
        <w:t>мещанством (кузнечным ремеслом)</w:t>
      </w:r>
      <w:r w:rsidR="009E6623" w:rsidRPr="00461E34">
        <w:rPr>
          <w:rFonts w:ascii="Times New Roman" w:hAnsi="Times New Roman" w:cs="Times New Roman"/>
          <w:sz w:val="28"/>
          <w:szCs w:val="28"/>
        </w:rPr>
        <w:t xml:space="preserve">. </w:t>
      </w:r>
      <w:r w:rsidR="00EB0FC7" w:rsidRPr="00461E34">
        <w:rPr>
          <w:rFonts w:ascii="Times New Roman" w:hAnsi="Times New Roman" w:cs="Times New Roman"/>
          <w:sz w:val="28"/>
          <w:szCs w:val="28"/>
        </w:rPr>
        <w:t>В 1762 году в городе Слободском Фофановы основали кожевенный завод</w:t>
      </w:r>
      <w:r w:rsidR="00BF33FE" w:rsidRPr="00461E34">
        <w:rPr>
          <w:rFonts w:ascii="Times New Roman" w:hAnsi="Times New Roman" w:cs="Times New Roman"/>
          <w:sz w:val="28"/>
          <w:szCs w:val="28"/>
        </w:rPr>
        <w:t>. В 1800 году крестьянин</w:t>
      </w:r>
      <w:r w:rsidR="009E6623" w:rsidRPr="00461E34">
        <w:rPr>
          <w:rFonts w:ascii="Times New Roman" w:hAnsi="Times New Roman" w:cs="Times New Roman"/>
          <w:sz w:val="28"/>
          <w:szCs w:val="28"/>
        </w:rPr>
        <w:t>е</w:t>
      </w:r>
      <w:r w:rsidR="00BF33FE" w:rsidRPr="00461E34">
        <w:rPr>
          <w:rFonts w:ascii="Times New Roman" w:hAnsi="Times New Roman" w:cs="Times New Roman"/>
          <w:sz w:val="28"/>
          <w:szCs w:val="28"/>
        </w:rPr>
        <w:t xml:space="preserve"> Стуловской волости Николай</w:t>
      </w:r>
      <w:r w:rsidR="009E6623" w:rsidRPr="00461E34">
        <w:rPr>
          <w:rFonts w:ascii="Times New Roman" w:hAnsi="Times New Roman" w:cs="Times New Roman"/>
          <w:sz w:val="28"/>
          <w:szCs w:val="28"/>
        </w:rPr>
        <w:t xml:space="preserve"> Зиновьевич и Николай Гераскович</w:t>
      </w:r>
      <w:r w:rsidR="00BF33FE" w:rsidRPr="00461E34">
        <w:rPr>
          <w:rFonts w:ascii="Times New Roman" w:hAnsi="Times New Roman" w:cs="Times New Roman"/>
          <w:sz w:val="28"/>
          <w:szCs w:val="28"/>
        </w:rPr>
        <w:t xml:space="preserve"> Фофанов</w:t>
      </w:r>
      <w:r w:rsidR="009E6623" w:rsidRPr="00461E34">
        <w:rPr>
          <w:rFonts w:ascii="Times New Roman" w:hAnsi="Times New Roman" w:cs="Times New Roman"/>
          <w:sz w:val="28"/>
          <w:szCs w:val="28"/>
        </w:rPr>
        <w:t>ы</w:t>
      </w:r>
      <w:r w:rsidR="00BF33FE" w:rsidRPr="00461E34">
        <w:rPr>
          <w:rFonts w:ascii="Times New Roman" w:hAnsi="Times New Roman" w:cs="Times New Roman"/>
          <w:sz w:val="28"/>
          <w:szCs w:val="28"/>
        </w:rPr>
        <w:t xml:space="preserve"> построил</w:t>
      </w:r>
      <w:r w:rsidR="009E6623" w:rsidRPr="00461E34">
        <w:rPr>
          <w:rFonts w:ascii="Times New Roman" w:hAnsi="Times New Roman" w:cs="Times New Roman"/>
          <w:sz w:val="28"/>
          <w:szCs w:val="28"/>
        </w:rPr>
        <w:t>и</w:t>
      </w:r>
      <w:r w:rsidR="00BF33FE" w:rsidRPr="00461E34">
        <w:rPr>
          <w:rFonts w:ascii="Times New Roman" w:hAnsi="Times New Roman" w:cs="Times New Roman"/>
          <w:sz w:val="28"/>
          <w:szCs w:val="28"/>
        </w:rPr>
        <w:t xml:space="preserve"> завод</w:t>
      </w:r>
      <w:r w:rsidR="009E6623" w:rsidRPr="00461E34">
        <w:rPr>
          <w:rFonts w:ascii="Times New Roman" w:hAnsi="Times New Roman" w:cs="Times New Roman"/>
          <w:sz w:val="28"/>
          <w:szCs w:val="28"/>
        </w:rPr>
        <w:t>ы</w:t>
      </w:r>
      <w:r w:rsidR="00BF33FE" w:rsidRPr="00461E34">
        <w:rPr>
          <w:rFonts w:ascii="Times New Roman" w:hAnsi="Times New Roman" w:cs="Times New Roman"/>
          <w:sz w:val="28"/>
          <w:szCs w:val="28"/>
        </w:rPr>
        <w:t xml:space="preserve"> по выделке юфты. </w:t>
      </w:r>
      <w:r w:rsidR="009E6623" w:rsidRPr="00461E34">
        <w:rPr>
          <w:rFonts w:ascii="Times New Roman" w:hAnsi="Times New Roman" w:cs="Times New Roman"/>
          <w:sz w:val="28"/>
          <w:szCs w:val="28"/>
        </w:rPr>
        <w:t xml:space="preserve">В 1830 и 1840 годах купец 2-ой гильдии Кирилл Фофанов основал два кожевенных завода. А его сын Илья Кириллович основал 3-ий завод в 1850 году. </w:t>
      </w:r>
      <w:r w:rsidR="00280208" w:rsidRPr="00461E34">
        <w:rPr>
          <w:rFonts w:ascii="Times New Roman" w:hAnsi="Times New Roman" w:cs="Times New Roman"/>
          <w:sz w:val="28"/>
          <w:szCs w:val="28"/>
        </w:rPr>
        <w:t xml:space="preserve">В 1867 и 1873 годах </w:t>
      </w:r>
      <w:r w:rsidR="005C329F" w:rsidRPr="00461E34">
        <w:rPr>
          <w:rFonts w:ascii="Times New Roman" w:hAnsi="Times New Roman" w:cs="Times New Roman"/>
          <w:sz w:val="28"/>
          <w:szCs w:val="28"/>
        </w:rPr>
        <w:t>Ивана</w:t>
      </w:r>
      <w:r w:rsidR="00280208" w:rsidRPr="00461E34">
        <w:rPr>
          <w:rFonts w:ascii="Times New Roman" w:hAnsi="Times New Roman" w:cs="Times New Roman"/>
          <w:sz w:val="28"/>
          <w:szCs w:val="28"/>
        </w:rPr>
        <w:t xml:space="preserve"> Лаврентьевич Фофанов основал ещё два завода. </w:t>
      </w:r>
      <w:r w:rsidR="005C329F" w:rsidRPr="00461E34">
        <w:rPr>
          <w:rFonts w:ascii="Times New Roman" w:hAnsi="Times New Roman" w:cs="Times New Roman"/>
          <w:sz w:val="28"/>
          <w:szCs w:val="28"/>
        </w:rPr>
        <w:t>Родственник Ивана Петр Петрович Фофанов основал 2 кожевенных и 1 клееваренный завод.</w:t>
      </w:r>
    </w:p>
    <w:p w14:paraId="099DD60F" w14:textId="06ACFD5F" w:rsidR="00CA6CA6" w:rsidRPr="00461E34" w:rsidRDefault="00280208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1E34">
        <w:rPr>
          <w:rFonts w:ascii="Times New Roman" w:hAnsi="Times New Roman" w:cs="Times New Roman"/>
          <w:i/>
          <w:iCs/>
          <w:sz w:val="28"/>
          <w:szCs w:val="28"/>
        </w:rPr>
        <w:t>Фофанов Илья Кириллович-(1831-</w:t>
      </w:r>
      <w:r w:rsidR="00CA6CA6"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 13.06.</w:t>
      </w:r>
      <w:r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1881)- купец 2-ой гильдии, владелец 3-ёх кожевенных заводов. Женат на </w:t>
      </w:r>
      <w:r w:rsidR="00CA6CA6" w:rsidRPr="00461E34">
        <w:rPr>
          <w:rFonts w:ascii="Times New Roman" w:hAnsi="Times New Roman" w:cs="Times New Roman"/>
          <w:i/>
          <w:iCs/>
          <w:sz w:val="28"/>
          <w:szCs w:val="28"/>
        </w:rPr>
        <w:t>Александре</w:t>
      </w:r>
      <w:r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 Платуновой</w:t>
      </w:r>
      <w:r w:rsidR="00CA6CA6"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 (15.08.1839-28.05.1876)</w:t>
      </w:r>
      <w:r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, дочери купца и </w:t>
      </w:r>
      <w:r w:rsidR="00CA6CA6"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Почётного </w:t>
      </w:r>
      <w:r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Потомственного гражданина </w:t>
      </w:r>
      <w:r w:rsidR="00CA6CA6" w:rsidRPr="00461E34">
        <w:rPr>
          <w:rFonts w:ascii="Times New Roman" w:hAnsi="Times New Roman" w:cs="Times New Roman"/>
          <w:i/>
          <w:iCs/>
          <w:sz w:val="28"/>
          <w:szCs w:val="28"/>
        </w:rPr>
        <w:t>Николая Александровича</w:t>
      </w:r>
      <w:r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 Платунова. А как известно, Платуновы- богатейшие купцы города и директора Анфилатовского банка.</w:t>
      </w:r>
      <w:r w:rsidR="00CA6CA6" w:rsidRPr="00461E34">
        <w:rPr>
          <w:rFonts w:ascii="Times New Roman" w:hAnsi="Times New Roman" w:cs="Times New Roman"/>
          <w:i/>
          <w:iCs/>
          <w:sz w:val="28"/>
          <w:szCs w:val="28"/>
        </w:rPr>
        <w:t xml:space="preserve"> Дед Александры, Александр Николаевич Платунов (скорее всего двоюродный племянник Ксенофонта Алексеевича Анфилатова) служил директором Анфилатовского банка.</w:t>
      </w:r>
    </w:p>
    <w:p w14:paraId="13773A13" w14:textId="4C11FC31" w:rsidR="005C329F" w:rsidRPr="00461E34" w:rsidRDefault="005C329F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E34">
        <w:rPr>
          <w:rFonts w:ascii="Times New Roman" w:hAnsi="Times New Roman" w:cs="Times New Roman"/>
          <w:sz w:val="28"/>
          <w:szCs w:val="28"/>
        </w:rPr>
        <w:t>Сын Ивана Лаврентьевича Фофанова Михаил (купец 1-ой гильдии) стал настоящим кожевенным магнатом, так как ему перешли в наследство все заводы Фофановых: 7 кожевенных, 1 клееваренный и ещё несколько фабрик от Платуновых. Михаил Иванович имел 2 дома на Глазовской улице (совр. Советская) и особняк по улице Елоужской (совр. К. Маркса). Но в 1918 году все заводы Михаила Ивановича национализировали, но сам купец остался в городе Слободском.</w:t>
      </w:r>
    </w:p>
    <w:p w14:paraId="4AADEF6C" w14:textId="38D3084E" w:rsidR="00280208" w:rsidRPr="00461E34" w:rsidRDefault="00280208" w:rsidP="00461E34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30B4C2" w14:textId="05D1AEE4" w:rsidR="00EB0FC7" w:rsidRDefault="00D40C50" w:rsidP="00D40C50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C50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D40C50">
        <w:rPr>
          <w:rFonts w:ascii="Times New Roman" w:hAnsi="Times New Roman" w:cs="Times New Roman"/>
          <w:b/>
          <w:sz w:val="28"/>
          <w:szCs w:val="28"/>
        </w:rPr>
        <w:t>3.Семейные</w:t>
      </w:r>
      <w:proofErr w:type="gramEnd"/>
      <w:r w:rsidRPr="00D40C50">
        <w:rPr>
          <w:rFonts w:ascii="Times New Roman" w:hAnsi="Times New Roman" w:cs="Times New Roman"/>
          <w:b/>
          <w:sz w:val="28"/>
          <w:szCs w:val="28"/>
        </w:rPr>
        <w:t xml:space="preserve"> реликвии</w:t>
      </w:r>
    </w:p>
    <w:p w14:paraId="582F1161" w14:textId="77777777" w:rsidR="00D40C50" w:rsidRDefault="00D40C50" w:rsidP="00D40C50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488B57" w14:textId="20BAAB0E" w:rsidR="00D40C50" w:rsidRDefault="00D40C50" w:rsidP="00D40C50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В каждой семье есть вещи, которые передаются из поколения в поколение. Эти вещи называются семейными реликвиями.</w:t>
      </w:r>
      <w:r w:rsidRPr="00D40C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15CBBD" w14:textId="67713AB0" w:rsidR="00D40C50" w:rsidRP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Так, что же такое «</w:t>
      </w:r>
      <w:r w:rsidRPr="00D40C50">
        <w:rPr>
          <w:rFonts w:ascii="Times New Roman" w:hAnsi="Times New Roman" w:cs="Times New Roman"/>
          <w:b/>
          <w:i/>
          <w:sz w:val="28"/>
          <w:szCs w:val="28"/>
        </w:rPr>
        <w:t>реликвия</w:t>
      </w:r>
      <w:r w:rsidRPr="00D40C50">
        <w:rPr>
          <w:rFonts w:ascii="Times New Roman" w:hAnsi="Times New Roman" w:cs="Times New Roman"/>
          <w:sz w:val="28"/>
          <w:szCs w:val="28"/>
        </w:rPr>
        <w:t>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0C50">
        <w:rPr>
          <w:rFonts w:ascii="Times New Roman" w:hAnsi="Times New Roman" w:cs="Times New Roman"/>
          <w:sz w:val="28"/>
          <w:szCs w:val="28"/>
        </w:rPr>
        <w:t>Мы обратились к толковым словарям.</w:t>
      </w:r>
    </w:p>
    <w:p w14:paraId="3935CAE8" w14:textId="77777777" w:rsidR="00D40C50" w:rsidRP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Так, в словаре русского языка Д.Н. Ушакова имеется следующее определение:</w:t>
      </w:r>
    </w:p>
    <w:p w14:paraId="5FB5F76D" w14:textId="77777777" w:rsidR="00D40C50" w:rsidRPr="00D40C50" w:rsidRDefault="00D40C50" w:rsidP="00D40C5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вещь, являющаяся предметом религиозного поклонения и представляющаяся верующим чудодейственной;</w:t>
      </w:r>
    </w:p>
    <w:p w14:paraId="62E205EF" w14:textId="77777777" w:rsidR="00D40C50" w:rsidRPr="00D40C50" w:rsidRDefault="00D40C50" w:rsidP="00D40C5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особо чтимая, дорогая по воспоминаниям или по традициям, вещь.</w:t>
      </w:r>
    </w:p>
    <w:p w14:paraId="140A8CE6" w14:textId="77777777" w:rsidR="00D40C50" w:rsidRP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У Ожегова С.И., автора толкового словаря, реликвия – это вещь, свято хранимая как память о прошлом. В толково-словообразовательном словаре русского языка Т.Ф. Ефремовой реликвия имеет следующее значение:</w:t>
      </w:r>
    </w:p>
    <w:p w14:paraId="73CC1CAF" w14:textId="77777777" w:rsidR="00D40C50" w:rsidRP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1. предмет, ставший объектом религиозного поклонения;</w:t>
      </w:r>
    </w:p>
    <w:p w14:paraId="78754A33" w14:textId="77777777" w:rsidR="00D40C50" w:rsidRP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2. предмет, особо чтимый и хранимый как память о прошлом.</w:t>
      </w:r>
    </w:p>
    <w:p w14:paraId="46AC84A2" w14:textId="04DF6888" w:rsidR="00D40C50" w:rsidRP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Делаем вывод, что реликвия – это предметы, которые несут в себе человеческие чувства, переживания, частичку семейной истории и даже семейные тайны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96AFA1" w14:textId="77777777" w:rsidR="00D40C50" w:rsidRP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lastRenderedPageBreak/>
        <w:t>У меня возник вопрос</w:t>
      </w:r>
      <w:r w:rsidRPr="00D40C50">
        <w:rPr>
          <w:rFonts w:ascii="Times New Roman" w:hAnsi="Times New Roman" w:cs="Times New Roman"/>
          <w:bCs/>
          <w:sz w:val="28"/>
          <w:szCs w:val="28"/>
        </w:rPr>
        <w:t>. </w:t>
      </w:r>
      <w:r w:rsidRPr="00D40C50">
        <w:rPr>
          <w:rFonts w:ascii="Times New Roman" w:hAnsi="Times New Roman" w:cs="Times New Roman"/>
          <w:sz w:val="28"/>
          <w:szCs w:val="28"/>
        </w:rPr>
        <w:t>Как понять, что значит - семейная реликвия?</w:t>
      </w:r>
    </w:p>
    <w:p w14:paraId="62DC9977" w14:textId="6CFA016F" w:rsidR="00D40C50" w:rsidRDefault="00D40C50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C50">
        <w:rPr>
          <w:rFonts w:ascii="Times New Roman" w:hAnsi="Times New Roman" w:cs="Times New Roman"/>
          <w:sz w:val="28"/>
          <w:szCs w:val="28"/>
        </w:rPr>
        <w:t>И я нашёл ответ. Оказывается, если вещь хранится в семье хотя бы два поколения, то это можно назвать семейной реликвией.</w:t>
      </w:r>
    </w:p>
    <w:p w14:paraId="4E1602AC" w14:textId="77777777" w:rsidR="006E50B9" w:rsidRPr="00D40C50" w:rsidRDefault="006E50B9" w:rsidP="00D40C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40F262" w14:textId="5D8857B4" w:rsidR="00D40C50" w:rsidRPr="00D40C50" w:rsidRDefault="006E50B9" w:rsidP="00D40C50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0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8A7A93" wp14:editId="298984AA">
            <wp:extent cx="5387128" cy="4040346"/>
            <wp:effectExtent l="0" t="0" r="4445" b="0"/>
            <wp:docPr id="1" name="Рисунок 1" descr="\\JSERV\RedirectUsers\Aboturova\Рабочий стол\IMG_20231214_18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SERV\RedirectUsers\Aboturova\Рабочий стол\IMG_20231214_183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3678" cy="40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D7AF" w14:textId="57FFE374" w:rsidR="000D4235" w:rsidRPr="000D4235" w:rsidRDefault="006E50B9" w:rsidP="000D4235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4235">
        <w:rPr>
          <w:rFonts w:ascii="Times New Roman" w:hAnsi="Times New Roman" w:cs="Times New Roman"/>
          <w:b/>
          <w:sz w:val="28"/>
          <w:szCs w:val="28"/>
        </w:rPr>
        <w:t xml:space="preserve">Канонник начала </w:t>
      </w:r>
      <w:r w:rsidR="000D4235" w:rsidRPr="000D4235">
        <w:rPr>
          <w:rFonts w:ascii="Times New Roman" w:hAnsi="Times New Roman" w:cs="Times New Roman"/>
          <w:b/>
          <w:sz w:val="28"/>
          <w:szCs w:val="28"/>
          <w:lang w:val="en-US"/>
        </w:rPr>
        <w:t xml:space="preserve">XIX </w:t>
      </w:r>
      <w:r w:rsidRPr="000D4235">
        <w:rPr>
          <w:rFonts w:ascii="Times New Roman" w:hAnsi="Times New Roman" w:cs="Times New Roman"/>
          <w:b/>
          <w:sz w:val="28"/>
          <w:szCs w:val="28"/>
        </w:rPr>
        <w:t>века</w:t>
      </w:r>
      <w:r w:rsidRPr="000D42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28B9932" w14:textId="050BEE05" w:rsidR="000D4235" w:rsidRPr="000D4235" w:rsidRDefault="006E50B9" w:rsidP="000D4235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235">
        <w:rPr>
          <w:rFonts w:ascii="Times New Roman" w:hAnsi="Times New Roman" w:cs="Times New Roman"/>
          <w:i/>
          <w:sz w:val="28"/>
          <w:szCs w:val="28"/>
        </w:rPr>
        <w:t>Канонник</w:t>
      </w:r>
      <w:r w:rsidRPr="000D4235">
        <w:rPr>
          <w:rFonts w:ascii="Times New Roman" w:hAnsi="Times New Roman" w:cs="Times New Roman"/>
          <w:sz w:val="28"/>
          <w:szCs w:val="28"/>
        </w:rPr>
        <w:t>-</w:t>
      </w:r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hyperlink r:id="rId6" w:tooltip="Богослужебная книга" w:history="1">
        <w:r w:rsidR="000D4235" w:rsidRPr="000D4235">
          <w:rPr>
            <w:rFonts w:ascii="Times New Roman" w:hAnsi="Times New Roman" w:cs="Times New Roman"/>
            <w:sz w:val="28"/>
            <w:szCs w:val="28"/>
          </w:rPr>
          <w:t>богослужебная книга</w:t>
        </w:r>
      </w:hyperlink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содержащая в себе избранные </w:t>
      </w:r>
      <w:r w:rsidR="000D4235"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каноны</w:t>
      </w:r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акафисты, ежедневное </w:t>
      </w:r>
      <w:hyperlink r:id="rId7" w:tooltip="Молитвенное правило" w:history="1">
        <w:r w:rsidR="000D4235" w:rsidRPr="000D4235">
          <w:rPr>
            <w:rFonts w:ascii="Times New Roman" w:hAnsi="Times New Roman" w:cs="Times New Roman"/>
            <w:sz w:val="28"/>
            <w:szCs w:val="28"/>
          </w:rPr>
          <w:t>молитвенное правило</w:t>
        </w:r>
      </w:hyperlink>
      <w:r w:rsidR="000D4235" w:rsidRPr="000D4235">
        <w:rPr>
          <w:rFonts w:ascii="Times New Roman" w:hAnsi="Times New Roman" w:cs="Times New Roman"/>
          <w:sz w:val="28"/>
          <w:szCs w:val="28"/>
        </w:rPr>
        <w:t xml:space="preserve"> </w:t>
      </w:r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 </w:t>
      </w:r>
      <w:proofErr w:type="spellStart"/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последование</w:t>
      </w:r>
      <w:proofErr w:type="spellEnd"/>
      <w:r w:rsidR="000D4235"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ко Святому </w:t>
      </w:r>
      <w:r w:rsidR="000D4235"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Причащению</w:t>
      </w:r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для </w:t>
      </w:r>
      <w:r w:rsidR="000D4235"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церковной  </w:t>
      </w:r>
      <w:r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 </w:t>
      </w:r>
      <w:r w:rsidR="000D4235" w:rsidRPr="000D42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келейной  (домашней)</w:t>
      </w:r>
      <w:r w:rsidR="000D4235" w:rsidRPr="000D4235">
        <w:rPr>
          <w:rFonts w:ascii="Times New Roman" w:hAnsi="Times New Roman" w:cs="Times New Roman"/>
          <w:color w:val="0645AD"/>
          <w:sz w:val="28"/>
          <w:szCs w:val="28"/>
          <w:u w:val="single"/>
          <w:shd w:val="clear" w:color="auto" w:fill="FFFFFF"/>
        </w:rPr>
        <w:t xml:space="preserve"> </w:t>
      </w:r>
      <w:r w:rsidR="000D4235" w:rsidRPr="000D42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молитвы.</w:t>
      </w:r>
    </w:p>
    <w:p w14:paraId="20A5442C" w14:textId="5FF9F07B" w:rsidR="00D40C50" w:rsidRPr="000D4235" w:rsidRDefault="006E50B9" w:rsidP="000D4235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5">
        <w:rPr>
          <w:rFonts w:ascii="Times New Roman" w:hAnsi="Times New Roman" w:cs="Times New Roman"/>
          <w:sz w:val="28"/>
          <w:szCs w:val="28"/>
        </w:rPr>
        <w:t xml:space="preserve">Принадлежал моему прапрапрадеду церковному старосте Федоту Фофанову. Служил он в селе </w:t>
      </w:r>
      <w:proofErr w:type="spellStart"/>
      <w:r w:rsidRPr="000D4235">
        <w:rPr>
          <w:rFonts w:ascii="Times New Roman" w:hAnsi="Times New Roman" w:cs="Times New Roman"/>
          <w:sz w:val="28"/>
          <w:szCs w:val="28"/>
        </w:rPr>
        <w:t>Спасо-Подчуршинское</w:t>
      </w:r>
      <w:proofErr w:type="spellEnd"/>
      <w:r w:rsidRPr="000D4235">
        <w:rPr>
          <w:rFonts w:ascii="Times New Roman" w:hAnsi="Times New Roman" w:cs="Times New Roman"/>
          <w:sz w:val="28"/>
          <w:szCs w:val="28"/>
        </w:rPr>
        <w:t xml:space="preserve"> (совр. </w:t>
      </w:r>
      <w:proofErr w:type="spellStart"/>
      <w:r w:rsidRPr="000D423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0D4235">
        <w:rPr>
          <w:rFonts w:ascii="Times New Roman" w:hAnsi="Times New Roman" w:cs="Times New Roman"/>
          <w:sz w:val="28"/>
          <w:szCs w:val="28"/>
        </w:rPr>
        <w:t xml:space="preserve"> Первомайский). У протоирея Фофанова была большая домашняя библиотека православной литературы. Эта книга была именно оттуда.</w:t>
      </w:r>
    </w:p>
    <w:p w14:paraId="47169288" w14:textId="48004000" w:rsidR="006E50B9" w:rsidRDefault="006E50B9" w:rsidP="00D40C50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A41C9C" w14:textId="4EEA79FE" w:rsidR="006E50B9" w:rsidRDefault="006E50B9" w:rsidP="00D40C50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6DFA4" w14:textId="63CE4C4D" w:rsidR="006E50B9" w:rsidRDefault="006E50B9" w:rsidP="00D40C50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5208E0" w14:textId="078B0409" w:rsidR="006E50B9" w:rsidRDefault="006E50B9" w:rsidP="000D4235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268324" wp14:editId="59E8FFFC">
            <wp:extent cx="3429426" cy="4572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214_1834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0080" cy="45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8C9B" w14:textId="31AB3366" w:rsidR="00C315F4" w:rsidRPr="000D4235" w:rsidRDefault="006E50B9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proofErr w:type="gramStart"/>
      <w:r w:rsidRPr="000D423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Псалтырь .</w:t>
      </w:r>
      <w:proofErr w:type="gramEnd"/>
      <w:r w:rsidRPr="000D423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Конец </w:t>
      </w:r>
      <w:r w:rsidR="000D4235" w:rsidRPr="000D4235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/>
          <w14:ligatures w14:val="none"/>
        </w:rPr>
        <w:t xml:space="preserve">XVIII </w:t>
      </w:r>
      <w:r w:rsidR="000D4235" w:rsidRPr="000D423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века</w:t>
      </w:r>
    </w:p>
    <w:p w14:paraId="4111F6D7" w14:textId="76F0EDD2" w:rsidR="00C315F4" w:rsidRDefault="00C315F4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13E07FA9" w14:textId="268E3F4D" w:rsidR="006E50B9" w:rsidRDefault="006E50B9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3A1F3CB2" w14:textId="5B685CB1" w:rsidR="006E50B9" w:rsidRDefault="006E50B9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4DB8DEF2" w14:textId="6C893BB2" w:rsidR="006E50B9" w:rsidRDefault="006E50B9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67C3FB32" wp14:editId="1F271A87">
            <wp:extent cx="3039268" cy="4052359"/>
            <wp:effectExtent l="793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214_183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5473" cy="40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30B6" w14:textId="0B7D10E0" w:rsidR="000D4235" w:rsidRDefault="000D4235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Канонник. Начало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/>
          <w14:ligatures w14:val="none"/>
        </w:rPr>
        <w:t>XVIII</w:t>
      </w:r>
      <w:r w:rsidRPr="000D423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века.</w:t>
      </w:r>
    </w:p>
    <w:p w14:paraId="57FD0B7C" w14:textId="530C2324" w:rsidR="000D4235" w:rsidRPr="000D4235" w:rsidRDefault="000D4235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Крест-распятие. Конец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/>
          <w14:ligatures w14:val="none"/>
        </w:rPr>
        <w:t>XVII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-начало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/>
          <w14:ligatures w14:val="none"/>
        </w:rPr>
        <w:t>XVIII</w:t>
      </w:r>
      <w:r w:rsidRPr="000D423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веков.</w:t>
      </w:r>
    </w:p>
    <w:p w14:paraId="5F220F10" w14:textId="77777777" w:rsidR="000D4235" w:rsidRDefault="000D4235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3E2D5C0F" w14:textId="77777777" w:rsidR="000D4235" w:rsidRDefault="000D4235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5BCD3EFD" w14:textId="6D318CA1" w:rsidR="00C315F4" w:rsidRDefault="00C315F4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C315F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lastRenderedPageBreak/>
        <w:t>Заключение</w:t>
      </w:r>
    </w:p>
    <w:p w14:paraId="20ECECE2" w14:textId="3C485F43" w:rsidR="000D4235" w:rsidRDefault="000D4235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3F7B59EB" w14:textId="77777777" w:rsidR="000D4235" w:rsidRPr="00C315F4" w:rsidRDefault="000D4235" w:rsidP="00C315F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2138DB2" w14:textId="2ECD5DA3" w:rsidR="00C315F4" w:rsidRPr="00461E34" w:rsidRDefault="00C315F4" w:rsidP="00C31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315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Работая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над данным проектом, я выполнил</w:t>
      </w:r>
      <w:r w:rsidRPr="00C315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все поставленные мною задачи.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у</w:t>
      </w:r>
      <w:r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знал факты происхождения своего рода, познакомился с историей семьи </w:t>
      </w:r>
      <w:proofErr w:type="spellStart"/>
      <w:r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Фофановых</w:t>
      </w:r>
      <w:proofErr w:type="spellEnd"/>
      <w:r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в Вятском крае, </w:t>
      </w:r>
      <w:proofErr w:type="gramStart"/>
      <w:r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изучил  историю</w:t>
      </w:r>
      <w:proofErr w:type="gramEnd"/>
      <w:r>
        <w:rPr>
          <w:rFonts w:ascii="Times New Roman" w:eastAsia="DejaVu Sans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семейных реликвий и </w:t>
      </w:r>
      <w:r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</w:t>
      </w:r>
      <w:r w:rsidR="004D0A6E" w:rsidRPr="004D0A6E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биографию родственника, которому принадлежали реликвии.</w:t>
      </w:r>
    </w:p>
    <w:p w14:paraId="232FC6EC" w14:textId="0334CE08" w:rsidR="004D0A6E" w:rsidRPr="004D0A6E" w:rsidRDefault="00C315F4" w:rsidP="00C315F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Мне удалось с</w:t>
      </w:r>
      <w:r w:rsidRPr="00461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охранить наиболее ценный материал об истории семьи для последующих поколений</w:t>
      </w:r>
    </w:p>
    <w:p w14:paraId="48C1502F" w14:textId="3CB1BB9D" w:rsidR="00C315F4" w:rsidRPr="00C315F4" w:rsidRDefault="00C315F4" w:rsidP="00C31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315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Много нового и 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нтересного я узнал</w:t>
      </w:r>
      <w:r w:rsidRPr="00C315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 своих предках, готовя этот материал, 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спытал</w:t>
      </w:r>
      <w:r w:rsidRPr="00C315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гордость за них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!</w:t>
      </w:r>
      <w:r w:rsidRPr="00C315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B75C208" w14:textId="178E0245" w:rsidR="00D40C50" w:rsidRDefault="00D40C50" w:rsidP="00D40C50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F9D28E" w14:textId="340F61FC" w:rsidR="00C315F4" w:rsidRDefault="00C315F4" w:rsidP="00D40C50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2ED690" w14:textId="18EA403C" w:rsidR="00C315F4" w:rsidRDefault="00C315F4" w:rsidP="00D40C50">
      <w:pPr>
        <w:spacing w:line="240" w:lineRule="auto"/>
        <w:ind w:left="-567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884F57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222504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890A4A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198483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867934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34E939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03A0C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5D3278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8E8E42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08083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19680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516C32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1F3C8D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E2A6CE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AAA61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056B0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33D6A3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0CB563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F30F87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AF032E" w14:textId="7AA7796B" w:rsidR="00C315F4" w:rsidRDefault="00C315F4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ресурсы</w:t>
      </w:r>
    </w:p>
    <w:p w14:paraId="05E9F3BD" w14:textId="77777777" w:rsidR="000D4235" w:rsidRDefault="000D4235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3806F6CD" w14:textId="77777777" w:rsidR="00C315F4" w:rsidRDefault="00C315F4" w:rsidP="00C315F4">
      <w:pPr>
        <w:spacing w:line="240" w:lineRule="auto"/>
        <w:ind w:left="-567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43C6D8" w14:textId="77777777" w:rsidR="0076492A" w:rsidRPr="00C315F4" w:rsidRDefault="009148FD" w:rsidP="00C315F4">
      <w:pPr>
        <w:numPr>
          <w:ilvl w:val="0"/>
          <w:numId w:val="4"/>
        </w:numPr>
        <w:spacing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 w:rsidRPr="00C315F4">
        <w:rPr>
          <w:rFonts w:ascii="Times New Roman" w:hAnsi="Times New Roman" w:cs="Times New Roman"/>
          <w:sz w:val="28"/>
          <w:szCs w:val="28"/>
        </w:rPr>
        <w:t>Википедия.https</w:t>
      </w:r>
      <w:proofErr w:type="spellEnd"/>
      <w:r w:rsidRPr="00C315F4">
        <w:rPr>
          <w:rFonts w:ascii="Times New Roman" w:hAnsi="Times New Roman" w:cs="Times New Roman"/>
          <w:sz w:val="28"/>
          <w:szCs w:val="28"/>
        </w:rPr>
        <w:t>://ru.wikipedia.org/</w:t>
      </w:r>
      <w:proofErr w:type="spellStart"/>
      <w:r w:rsidRPr="00C315F4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C315F4">
        <w:rPr>
          <w:rFonts w:ascii="Times New Roman" w:hAnsi="Times New Roman" w:cs="Times New Roman"/>
          <w:sz w:val="28"/>
          <w:szCs w:val="28"/>
        </w:rPr>
        <w:t>/Фофанов</w:t>
      </w:r>
    </w:p>
    <w:p w14:paraId="36300890" w14:textId="77777777" w:rsidR="0076492A" w:rsidRPr="00C315F4" w:rsidRDefault="009148FD" w:rsidP="00C315F4">
      <w:pPr>
        <w:numPr>
          <w:ilvl w:val="0"/>
          <w:numId w:val="4"/>
        </w:numPr>
        <w:spacing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C315F4">
        <w:rPr>
          <w:rFonts w:ascii="Times New Roman" w:hAnsi="Times New Roman" w:cs="Times New Roman"/>
          <w:sz w:val="28"/>
          <w:szCs w:val="28"/>
        </w:rPr>
        <w:t xml:space="preserve">Русский библиографический </w:t>
      </w:r>
      <w:proofErr w:type="gramStart"/>
      <w:r w:rsidRPr="00C315F4">
        <w:rPr>
          <w:rFonts w:ascii="Times New Roman" w:hAnsi="Times New Roman" w:cs="Times New Roman"/>
          <w:sz w:val="28"/>
          <w:szCs w:val="28"/>
        </w:rPr>
        <w:t>словарь :</w:t>
      </w:r>
      <w:proofErr w:type="gramEnd"/>
      <w:r w:rsidRPr="00C315F4">
        <w:rPr>
          <w:rFonts w:ascii="Times New Roman" w:hAnsi="Times New Roman" w:cs="Times New Roman"/>
          <w:sz w:val="28"/>
          <w:szCs w:val="28"/>
        </w:rPr>
        <w:t xml:space="preserve"> в 25 томах. — СПб. — М., 1896-1918. 21 том.</w:t>
      </w:r>
    </w:p>
    <w:p w14:paraId="6BC549B6" w14:textId="77777777" w:rsidR="0076492A" w:rsidRPr="00C315F4" w:rsidRDefault="009148FD" w:rsidP="00C315F4">
      <w:pPr>
        <w:numPr>
          <w:ilvl w:val="0"/>
          <w:numId w:val="4"/>
        </w:numPr>
        <w:spacing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C315F4">
        <w:rPr>
          <w:rFonts w:ascii="Times New Roman" w:hAnsi="Times New Roman" w:cs="Times New Roman"/>
          <w:sz w:val="28"/>
          <w:szCs w:val="28"/>
        </w:rPr>
        <w:t xml:space="preserve">Слободское купечество и купеческая архитектура/сост.: </w:t>
      </w:r>
      <w:proofErr w:type="spellStart"/>
      <w:r w:rsidRPr="00C315F4">
        <w:rPr>
          <w:rFonts w:ascii="Times New Roman" w:hAnsi="Times New Roman" w:cs="Times New Roman"/>
          <w:sz w:val="28"/>
          <w:szCs w:val="28"/>
        </w:rPr>
        <w:t>Л.М.Тимшина</w:t>
      </w:r>
      <w:proofErr w:type="spellEnd"/>
      <w:r w:rsidRPr="00C315F4">
        <w:rPr>
          <w:rFonts w:ascii="Times New Roman" w:hAnsi="Times New Roman" w:cs="Times New Roman"/>
          <w:sz w:val="28"/>
          <w:szCs w:val="28"/>
        </w:rPr>
        <w:t xml:space="preserve">. — 5-е изд., </w:t>
      </w:r>
      <w:proofErr w:type="spellStart"/>
      <w:r w:rsidRPr="00C315F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C315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15F4">
        <w:rPr>
          <w:rFonts w:ascii="Times New Roman" w:hAnsi="Times New Roman" w:cs="Times New Roman"/>
          <w:sz w:val="28"/>
          <w:szCs w:val="28"/>
        </w:rPr>
        <w:t xml:space="preserve"> и доп. — Слободской, 2020. — 80 с.: ил.</w:t>
      </w:r>
    </w:p>
    <w:p w14:paraId="0AA9BD50" w14:textId="77777777" w:rsidR="0076492A" w:rsidRPr="00C315F4" w:rsidRDefault="009148FD" w:rsidP="00C315F4">
      <w:pPr>
        <w:numPr>
          <w:ilvl w:val="0"/>
          <w:numId w:val="4"/>
        </w:numPr>
        <w:spacing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C315F4">
        <w:rPr>
          <w:rFonts w:ascii="Times New Roman" w:hAnsi="Times New Roman" w:cs="Times New Roman"/>
          <w:sz w:val="28"/>
          <w:szCs w:val="28"/>
        </w:rPr>
        <w:t xml:space="preserve">Слободской в историях и легендах /сост.: </w:t>
      </w:r>
      <w:proofErr w:type="spellStart"/>
      <w:r w:rsidRPr="00C315F4">
        <w:rPr>
          <w:rFonts w:ascii="Times New Roman" w:hAnsi="Times New Roman" w:cs="Times New Roman"/>
          <w:sz w:val="28"/>
          <w:szCs w:val="28"/>
        </w:rPr>
        <w:t>Л.М.Тимшина</w:t>
      </w:r>
      <w:proofErr w:type="spellEnd"/>
      <w:r w:rsidRPr="00C315F4">
        <w:rPr>
          <w:rFonts w:ascii="Times New Roman" w:hAnsi="Times New Roman" w:cs="Times New Roman"/>
          <w:sz w:val="28"/>
          <w:szCs w:val="28"/>
        </w:rPr>
        <w:t xml:space="preserve">; — 2-е изд., </w:t>
      </w:r>
      <w:proofErr w:type="spellStart"/>
      <w:r w:rsidRPr="00C315F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C315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15F4">
        <w:rPr>
          <w:rFonts w:ascii="Times New Roman" w:hAnsi="Times New Roman" w:cs="Times New Roman"/>
          <w:sz w:val="28"/>
          <w:szCs w:val="28"/>
        </w:rPr>
        <w:t xml:space="preserve"> и доп. — Слободской, 2018. — 44 с.: ил.</w:t>
      </w:r>
    </w:p>
    <w:p w14:paraId="2CD052A5" w14:textId="77777777" w:rsidR="0076492A" w:rsidRPr="00C315F4" w:rsidRDefault="009148FD" w:rsidP="00C315F4">
      <w:pPr>
        <w:numPr>
          <w:ilvl w:val="0"/>
          <w:numId w:val="4"/>
        </w:numPr>
        <w:spacing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C315F4">
        <w:rPr>
          <w:rFonts w:ascii="Times New Roman" w:hAnsi="Times New Roman" w:cs="Times New Roman"/>
          <w:sz w:val="28"/>
          <w:szCs w:val="28"/>
        </w:rPr>
        <w:t>Город Слободской. Пять столетий истории: Историко-статический сборник. — Киров: Территориальный орган Федеральной службы государственной статистики по Кировской области, Вятское книжное издательство, 2005. — 592 с. + 32 вкл.</w:t>
      </w:r>
    </w:p>
    <w:p w14:paraId="25618C8F" w14:textId="77777777" w:rsidR="00C315F4" w:rsidRDefault="00C315F4" w:rsidP="00C315F4">
      <w:pPr>
        <w:spacing w:line="240" w:lineRule="auto"/>
        <w:ind w:left="-567" w:right="-143" w:firstLine="709"/>
        <w:rPr>
          <w:rFonts w:ascii="Times New Roman" w:hAnsi="Times New Roman" w:cs="Times New Roman"/>
          <w:b/>
          <w:sz w:val="28"/>
          <w:szCs w:val="28"/>
        </w:rPr>
      </w:pPr>
    </w:p>
    <w:sectPr w:rsidR="00C315F4" w:rsidSect="00D40C5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D32DE"/>
    <w:multiLevelType w:val="hybridMultilevel"/>
    <w:tmpl w:val="845AFB1A"/>
    <w:lvl w:ilvl="0" w:tplc="3CC0F8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54F4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CC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D4AC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4A9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D040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406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C47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1074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45796F"/>
    <w:multiLevelType w:val="multilevel"/>
    <w:tmpl w:val="B1B4B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A32832"/>
    <w:multiLevelType w:val="hybridMultilevel"/>
    <w:tmpl w:val="9AA08BC6"/>
    <w:lvl w:ilvl="0" w:tplc="B5981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229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EAE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2251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543F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182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A8D7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01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C05C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5622A4"/>
    <w:multiLevelType w:val="multilevel"/>
    <w:tmpl w:val="6B249E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32"/>
    <w:rsid w:val="000763C3"/>
    <w:rsid w:val="000D4235"/>
    <w:rsid w:val="00280208"/>
    <w:rsid w:val="00461E34"/>
    <w:rsid w:val="004D0A6E"/>
    <w:rsid w:val="005677D0"/>
    <w:rsid w:val="005C2B59"/>
    <w:rsid w:val="005C329F"/>
    <w:rsid w:val="005E78BE"/>
    <w:rsid w:val="006C64F0"/>
    <w:rsid w:val="006E50B9"/>
    <w:rsid w:val="0076492A"/>
    <w:rsid w:val="0078158C"/>
    <w:rsid w:val="00892532"/>
    <w:rsid w:val="009148FD"/>
    <w:rsid w:val="009E6623"/>
    <w:rsid w:val="00B33D96"/>
    <w:rsid w:val="00BF33FE"/>
    <w:rsid w:val="00C315F4"/>
    <w:rsid w:val="00C55DAF"/>
    <w:rsid w:val="00CA6CA6"/>
    <w:rsid w:val="00D40C50"/>
    <w:rsid w:val="00E522A3"/>
    <w:rsid w:val="00EB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BB1FB"/>
  <w15:chartTrackingRefBased/>
  <w15:docId w15:val="{207ED5E3-58FF-4289-99D8-1A98A8DF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2B5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D0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4D0A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3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9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4536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605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175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19594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2342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C%D0%BE%D0%BB%D0%B8%D1%82%D0%B2%D0%B5%D0%BD%D0%BD%D0%BE%D0%B5_%D0%BF%D1%80%D0%B0%D0%B2%D0%B8%D0%BB%D0%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0%BE%D0%B3%D0%BE%D1%81%D0%BB%D1%83%D0%B6%D0%B5%D0%B1%D0%BD%D0%B0%D1%8F_%D0%BA%D0%BD%D0%B8%D0%B3%D0%B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BE99484D</Template>
  <TotalTime>165</TotalTime>
  <Pages>8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 Александр</dc:creator>
  <cp:keywords/>
  <dc:description/>
  <cp:lastModifiedBy>Наталья Владимировна Аботурова</cp:lastModifiedBy>
  <cp:revision>8</cp:revision>
  <dcterms:created xsi:type="dcterms:W3CDTF">2023-12-02T06:03:00Z</dcterms:created>
  <dcterms:modified xsi:type="dcterms:W3CDTF">2023-12-15T08:42:00Z</dcterms:modified>
</cp:coreProperties>
</file>