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7984" w:rsidRPr="00B8481C" w:rsidRDefault="00667984" w:rsidP="0078661E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B8481C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АЛКОГОЛИЗМ</w:t>
      </w:r>
    </w:p>
    <w:p w:rsidR="00667984" w:rsidRPr="00B8481C" w:rsidRDefault="00667984" w:rsidP="0078661E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B8481C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>НЕ ПРИВЫЧКА,</w:t>
      </w:r>
    </w:p>
    <w:p w:rsidR="00667984" w:rsidRPr="00B8481C" w:rsidRDefault="00667984" w:rsidP="0078661E">
      <w:pPr>
        <w:spacing w:after="0"/>
        <w:jc w:val="center"/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</w:pPr>
      <w:r w:rsidRPr="00B8481C">
        <w:rPr>
          <w:rFonts w:ascii="Times New Roman" w:hAnsi="Times New Roman" w:cs="Times New Roman"/>
          <w:b/>
          <w:bCs/>
          <w:color w:val="FF0000"/>
          <w:sz w:val="28"/>
          <w:szCs w:val="28"/>
          <w:shd w:val="clear" w:color="auto" w:fill="FFFFFF"/>
        </w:rPr>
        <w:t xml:space="preserve"> А БОЛЕЗНЬ!</w:t>
      </w:r>
    </w:p>
    <w:p w:rsidR="00667984" w:rsidRDefault="00667984" w:rsidP="00F71F98">
      <w:pPr>
        <w:spacing w:after="0" w:line="240" w:lineRule="auto"/>
        <w:jc w:val="center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62A5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Она развивается на основе регулярного  употребления алкоголя</w:t>
      </w:r>
    </w:p>
    <w:p w:rsidR="00667984" w:rsidRPr="00E62A58" w:rsidRDefault="00667984" w:rsidP="00F71F9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</w:t>
      </w:r>
      <w:r w:rsidRPr="00E62A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развивается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E62A5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 такой схеме:</w:t>
      </w:r>
    </w:p>
    <w:p w:rsidR="00667984" w:rsidRPr="00E62A58" w:rsidRDefault="00667984" w:rsidP="0078747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24AE3">
        <w:rPr>
          <w:b/>
          <w:bCs/>
          <w:color w:val="FF0000"/>
        </w:rPr>
        <w:t>Начальная фаза:</w:t>
      </w:r>
      <w:r w:rsidRPr="00E62A58">
        <w:rPr>
          <w:color w:val="333333"/>
        </w:rPr>
        <w:t xml:space="preserve"> опьянение с выпадением памяти, «затмение». Человек постоянно думает о спиртном, ему кажется, что выпил недостаточно, он пьет «впрок». Однако он сохраняет сознание своей вины, избегает разговоров о своей тяге к спиртному.</w:t>
      </w:r>
    </w:p>
    <w:p w:rsidR="00667984" w:rsidRPr="00E62A58" w:rsidRDefault="00667984" w:rsidP="0078661E">
      <w:pPr>
        <w:pStyle w:val="NormalWeb"/>
        <w:shd w:val="clear" w:color="auto" w:fill="FFFFFF"/>
        <w:spacing w:before="0" w:beforeAutospacing="0" w:after="0" w:afterAutospacing="0"/>
        <w:rPr>
          <w:color w:val="333333"/>
        </w:rPr>
      </w:pPr>
    </w:p>
    <w:p w:rsidR="00667984" w:rsidRDefault="00667984" w:rsidP="00FD647C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 w:cs="Verdana"/>
          <w:color w:val="333333"/>
          <w:sz w:val="16"/>
          <w:szCs w:val="16"/>
        </w:rPr>
      </w:pPr>
      <w:r w:rsidRPr="00093C02">
        <w:rPr>
          <w:rFonts w:ascii="Verdana" w:hAnsi="Verdana" w:cs="Verdana"/>
          <w:noProof/>
          <w:color w:val="333333"/>
          <w:sz w:val="16"/>
          <w:szCs w:val="1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alt="Новости Медицины" style="width:129.75pt;height:95.25pt;visibility:visible">
            <v:imagedata r:id="rId4" o:title="" croptop="-621f" cropbottom="-1103f" cropleft="-224f" cropright="-274f"/>
            <o:lock v:ext="edit" aspectratio="f"/>
          </v:shape>
        </w:pict>
      </w:r>
      <w:r>
        <w:rPr>
          <w:noProof/>
        </w:rPr>
        <w:pict>
          <v:shapetype id="_x0000_t125" coordsize="21600,21600" o:spt="125" path="m21600,21600l,21600,21600,,,xe">
            <v:stroke joinstyle="miter"/>
            <v:path o:extrusionok="f" gradientshapeok="t" o:connecttype="custom" o:connectlocs="10800,0;10800,10800;10800,21600" textboxrect="5400,5400,16200,16200"/>
          </v:shapetype>
          <v:shape id="_x0000_s1026" type="#_x0000_t125" style="position:absolute;left:0;text-align:left;margin-left:16.85pt;margin-top:4.3pt;width:59.45pt;height:86.5pt;z-index:251657216;mso-position-horizontal-relative:text;mso-position-vertical-relative:text" fillcolor="#fabf8f" strokecolor="#fabf8f" strokeweight="1pt">
            <v:fill color2="#fde9d9" angle="-45" focus="-50%" type="gradient"/>
            <v:shadow on="t" type="perspective" color="#974706" opacity=".5" offset="1pt" offset2="-3pt"/>
          </v:shape>
        </w:pict>
      </w:r>
    </w:p>
    <w:p w:rsidR="00667984" w:rsidRDefault="00667984" w:rsidP="0078661E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Verdana"/>
          <w:color w:val="333333"/>
          <w:sz w:val="16"/>
          <w:szCs w:val="16"/>
        </w:rPr>
      </w:pPr>
    </w:p>
    <w:p w:rsidR="00667984" w:rsidRPr="00E62A58" w:rsidRDefault="00667984" w:rsidP="0078747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24AE3">
        <w:rPr>
          <w:b/>
          <w:bCs/>
          <w:color w:val="FF0000"/>
        </w:rPr>
        <w:t>Критическая фаза:</w:t>
      </w:r>
      <w:r w:rsidRPr="00E62A58">
        <w:rPr>
          <w:color w:val="333333"/>
        </w:rPr>
        <w:t xml:space="preserve"> утрата контроля над собой после первого же глотка алкоголя. У че</w:t>
      </w:r>
      <w:r>
        <w:rPr>
          <w:color w:val="333333"/>
        </w:rPr>
        <w:t xml:space="preserve">ловека развивается </w:t>
      </w:r>
      <w:r w:rsidRPr="00E62A58">
        <w:rPr>
          <w:color w:val="333333"/>
        </w:rPr>
        <w:t>агрессивность. Он обвиняет окружающих в своих бедах. У него начинается запой, его друзьями становятся случайные собутыльники. Он вынужден уйти с постоянной работы.</w:t>
      </w:r>
    </w:p>
    <w:p w:rsidR="00667984" w:rsidRDefault="00667984" w:rsidP="0078661E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Verdana"/>
          <w:b/>
          <w:bCs/>
          <w:color w:val="333333"/>
          <w:sz w:val="16"/>
          <w:szCs w:val="16"/>
        </w:rPr>
      </w:pPr>
    </w:p>
    <w:p w:rsidR="00667984" w:rsidRDefault="00667984" w:rsidP="00645998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 w:cs="Verdana"/>
          <w:b/>
          <w:bCs/>
          <w:color w:val="333333"/>
          <w:sz w:val="16"/>
          <w:szCs w:val="16"/>
        </w:rPr>
      </w:pPr>
      <w:r w:rsidRPr="001835B3">
        <w:rPr>
          <w:noProof/>
        </w:rPr>
        <w:pict>
          <v:shape id="Рисунок 4" o:spid="_x0000_i1026" type="#_x0000_t75" alt="AldLiving With Liver Disease Living With Liver Disease" style="width:159pt;height:106.5pt;visibility:visible">
            <v:imagedata r:id="rId5" o:title=""/>
          </v:shape>
        </w:pict>
      </w:r>
    </w:p>
    <w:p w:rsidR="00667984" w:rsidRDefault="00667984" w:rsidP="00D3405F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Verdana" w:hAnsi="Verdana" w:cs="Verdana"/>
          <w:b/>
          <w:bCs/>
          <w:color w:val="333333"/>
          <w:sz w:val="16"/>
          <w:szCs w:val="16"/>
        </w:rPr>
      </w:pPr>
      <w:r w:rsidRPr="001835B3">
        <w:rPr>
          <w:noProof/>
        </w:rPr>
        <w:pict>
          <v:shape id="Рисунок 16" o:spid="_x0000_i1027" type="#_x0000_t75" alt="алкаш - Поиск LiveInternet" style="width:153.75pt;height:115.5pt;visibility:visible">
            <v:imagedata r:id="rId6" o:title=""/>
          </v:shape>
        </w:pict>
      </w:r>
    </w:p>
    <w:p w:rsidR="00667984" w:rsidRDefault="00667984" w:rsidP="0078661E">
      <w:pPr>
        <w:pStyle w:val="NormalWeb"/>
        <w:shd w:val="clear" w:color="auto" w:fill="FFFFFF"/>
        <w:spacing w:before="0" w:beforeAutospacing="0" w:after="0" w:afterAutospacing="0"/>
        <w:rPr>
          <w:rFonts w:ascii="Verdana" w:hAnsi="Verdana" w:cs="Verdana"/>
          <w:b/>
          <w:bCs/>
          <w:color w:val="333333"/>
          <w:sz w:val="16"/>
          <w:szCs w:val="16"/>
        </w:rPr>
      </w:pPr>
    </w:p>
    <w:p w:rsidR="00667984" w:rsidRPr="00D3405F" w:rsidRDefault="00667984" w:rsidP="00787475">
      <w:pPr>
        <w:pStyle w:val="NormalWeb"/>
        <w:shd w:val="clear" w:color="auto" w:fill="FFFFFF"/>
        <w:spacing w:before="0" w:beforeAutospacing="0" w:after="0" w:afterAutospacing="0"/>
        <w:jc w:val="both"/>
        <w:rPr>
          <w:color w:val="333333"/>
        </w:rPr>
      </w:pPr>
      <w:r w:rsidRPr="00524AE3">
        <w:rPr>
          <w:b/>
          <w:bCs/>
          <w:color w:val="FF0000"/>
        </w:rPr>
        <w:t>Хроническая фаза:</w:t>
      </w:r>
      <w:r w:rsidRPr="00D3405F">
        <w:rPr>
          <w:color w:val="333333"/>
        </w:rPr>
        <w:t xml:space="preserve"> ежедневное похмелье, распад личности, помутнение памяти, сбивчивость мысли. Человек пьет суррогаты алкоголя, технические жидкости, одеколон. У него развиваются безосновательные страхи, белая горячка, другие алкогольные психозы.</w:t>
      </w:r>
    </w:p>
    <w:p w:rsidR="00667984" w:rsidRDefault="00667984" w:rsidP="00645998">
      <w:pPr>
        <w:spacing w:after="0"/>
        <w:jc w:val="center"/>
        <w:rPr>
          <w:rFonts w:ascii="Verdana" w:hAnsi="Verdana" w:cs="Verdana"/>
          <w:b/>
          <w:bCs/>
          <w:color w:val="333333"/>
          <w:sz w:val="16"/>
          <w:szCs w:val="16"/>
          <w:shd w:val="clear" w:color="auto" w:fill="FFFFFF"/>
        </w:rPr>
      </w:pPr>
      <w:r w:rsidRPr="001835B3">
        <w:rPr>
          <w:noProof/>
          <w:lang w:eastAsia="ru-RU"/>
        </w:rPr>
        <w:pict>
          <v:shape id="Рисунок 13" o:spid="_x0000_i1028" type="#_x0000_t75" alt="Общество и нравы - WebStatti.com - Полезные статьи. . Читать полезные статьи. . 60000 статей" style="width:2in;height:97.5pt;visibility:visible">
            <v:imagedata r:id="rId7" o:title=""/>
          </v:shape>
        </w:pict>
      </w:r>
    </w:p>
    <w:p w:rsidR="00667984" w:rsidRPr="00D3405F" w:rsidRDefault="00667984" w:rsidP="0078747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4AE3">
        <w:rPr>
          <w:rFonts w:ascii="Times New Roman" w:hAnsi="Times New Roman" w:cs="Times New Roman"/>
          <w:b/>
          <w:bCs/>
          <w:color w:val="FF0000"/>
          <w:sz w:val="24"/>
          <w:szCs w:val="24"/>
          <w:shd w:val="clear" w:color="auto" w:fill="FFFFFF"/>
        </w:rPr>
        <w:t>Белая горячка:</w:t>
      </w:r>
      <w:r w:rsidRPr="00524AE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Pr="00D340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наиболее часто встречающийся алкогольный психоз. Она возникает обычно в состоянии похмелья, когда у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пьяницы появляются </w:t>
      </w:r>
      <w:r w:rsidRPr="00D340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страх, бессонница, дрожание рук, кошмары, слуховые и зрительные обманы. Он 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видит ползающих вокруг</w:t>
      </w:r>
      <w:r w:rsidRPr="00D340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крыс, напад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ающих на него чудовищ,</w:t>
      </w:r>
      <w:r w:rsidRPr="00D3405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слышит угрозы. Он бурно реагирует на свои галлюцинации: обороняется или бежит, спасаясь от преследования. </w:t>
      </w:r>
    </w:p>
    <w:p w:rsidR="00667984" w:rsidRPr="00524AE3" w:rsidRDefault="00667984" w:rsidP="00C17261">
      <w:pPr>
        <w:spacing w:after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ПОМНИ ОБ ЭТОМ</w:t>
      </w:r>
      <w:r w:rsidRPr="00524AE3">
        <w:rPr>
          <w:b/>
          <w:bCs/>
          <w:sz w:val="28"/>
          <w:szCs w:val="28"/>
        </w:rPr>
        <w:t>!</w:t>
      </w:r>
    </w:p>
    <w:p w:rsidR="00667984" w:rsidRDefault="00667984" w:rsidP="0018590A">
      <w:r>
        <w:rPr>
          <w:noProof/>
          <w:lang w:eastAsia="ru-RU"/>
        </w:rPr>
        <w:pict>
          <v:shapetype id="_x0000_t57" coordsize="21600,21600" o:spt="57" adj="2700" path="m,10800qy10800,,21600,10800,10800,21600,,10800xar@0@0@16@16@12@14@15@13xar@0@0@16@16@13@15@14@12xe">
            <v:stroke joinstyle="miter"/>
            <v:formulas>
              <v:f eqn="val #0"/>
              <v:f eqn="prod @0 2 1"/>
              <v:f eqn="sum 21600 0 @1"/>
              <v:f eqn="prod @2 @2 1"/>
              <v:f eqn="prod @0 @0 1"/>
              <v:f eqn="sum @3 0 @4"/>
              <v:f eqn="prod @5 1 8"/>
              <v:f eqn="sqrt @6"/>
              <v:f eqn="prod @4 1 8"/>
              <v:f eqn="sqrt @8"/>
              <v:f eqn="sum @7 @9 0"/>
              <v:f eqn="sum @7 0 @9"/>
              <v:f eqn="sum @10 10800 0"/>
              <v:f eqn="sum 10800 0 @10"/>
              <v:f eqn="sum @11 10800 0"/>
              <v:f eqn="sum 10800 0 @11"/>
              <v:f eqn="sum 21600 0 @0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7200"/>
            </v:handles>
          </v:shapetype>
          <v:shape id="_x0000_s1027" type="#_x0000_t57" style="position:absolute;margin-left:51.6pt;margin-top:144.9pt;width:121.6pt;height:119.8pt;rotation:-2911461fd;z-index:-251660288" fillcolor="red"/>
        </w:pict>
      </w:r>
      <w:r w:rsidRPr="001835B3">
        <w:rPr>
          <w:noProof/>
          <w:lang w:eastAsia="ru-RU"/>
        </w:rPr>
        <w:pict>
          <v:shape id="Рисунок 19" o:spid="_x0000_i1029" type="#_x0000_t75" alt="http://sitesovety.ru/wp-content/uploads/2012/05/%D0%90%D0%BB%D0%BA%D0%BE%D0%B3%D0%BE%D0%BB%D1%8C-%D1%80%D0%B0%D0%B7%D1%80%D1%83%D1%88%D0%B0%D0%B5%D1%82-%D0%BC%D0%BE%D0%B7%D0%B31.png" style="width:233.25pt;height:157.5pt;visibility:visible">
            <v:imagedata r:id="rId8" o:title="" croptop="-372f" cropbottom="-703f" cropright="-183f"/>
            <o:lock v:ext="edit" aspectratio="f"/>
          </v:shape>
        </w:pict>
      </w:r>
    </w:p>
    <w:p w:rsidR="00667984" w:rsidRPr="00B8481C" w:rsidRDefault="00667984" w:rsidP="00524AE3">
      <w:pPr>
        <w:spacing w:line="240" w:lineRule="auto"/>
        <w:jc w:val="center"/>
        <w:rPr>
          <w:b/>
          <w:bCs/>
          <w:color w:val="000000"/>
          <w:sz w:val="32"/>
          <w:szCs w:val="32"/>
        </w:rPr>
      </w:pPr>
      <w:r w:rsidRPr="00B8481C">
        <w:rPr>
          <w:b/>
          <w:bCs/>
          <w:color w:val="000000"/>
          <w:sz w:val="32"/>
          <w:szCs w:val="32"/>
        </w:rPr>
        <w:t xml:space="preserve">Важно научиться говорить </w:t>
      </w:r>
      <w:r w:rsidRPr="00B8481C">
        <w:rPr>
          <w:b/>
          <w:bCs/>
          <w:color w:val="FFFF00"/>
          <w:sz w:val="32"/>
          <w:szCs w:val="32"/>
        </w:rPr>
        <w:t>«Нет»!</w:t>
      </w:r>
    </w:p>
    <w:p w:rsidR="00667984" w:rsidRDefault="00667984" w:rsidP="00524AE3">
      <w:pPr>
        <w:spacing w:line="240" w:lineRule="auto"/>
        <w:jc w:val="both"/>
      </w:pPr>
      <w:r>
        <w:t xml:space="preserve"> </w:t>
      </w:r>
    </w:p>
    <w:p w:rsidR="00667984" w:rsidRDefault="00667984" w:rsidP="00524AE3">
      <w:pPr>
        <w:spacing w:line="240" w:lineRule="auto"/>
        <w:jc w:val="both"/>
        <w:rPr>
          <w:rFonts w:ascii="Arial" w:hAnsi="Arial" w:cs="Arial"/>
          <w:b/>
          <w:bCs/>
          <w:color w:val="548DD4"/>
          <w:sz w:val="36"/>
          <w:szCs w:val="36"/>
          <w:shd w:val="clear" w:color="auto" w:fill="FFFFFF"/>
        </w:rPr>
      </w:pPr>
    </w:p>
    <w:p w:rsidR="00667984" w:rsidRPr="00524AE3" w:rsidRDefault="00667984" w:rsidP="00234114">
      <w:pPr>
        <w:spacing w:line="240" w:lineRule="auto"/>
        <w:jc w:val="center"/>
        <w:rPr>
          <w:b/>
          <w:bCs/>
          <w:color w:val="548DD4"/>
          <w:sz w:val="36"/>
          <w:szCs w:val="36"/>
        </w:rPr>
      </w:pPr>
      <w:r w:rsidRPr="00AF1179">
        <w:rPr>
          <w:rFonts w:ascii="Arial" w:hAnsi="Arial" w:cs="Arial"/>
          <w:b/>
          <w:bCs/>
          <w:sz w:val="36"/>
          <w:szCs w:val="36"/>
          <w:highlight w:val="cyan"/>
          <w:shd w:val="clear" w:color="auto" w:fill="FFFFFF"/>
        </w:rPr>
        <w:t>Поэтому, прежде чем пить алкоголь, задумайтесь, а нужен ли вам этот вредный напиток. Ведь вам тело дано для того, чтобы наслаждаться  жизнью, а не для разрушения собственного здоровья и  здоровья других людей</w:t>
      </w:r>
      <w:r w:rsidRPr="00234114">
        <w:rPr>
          <w:rFonts w:ascii="Arial" w:hAnsi="Arial" w:cs="Arial"/>
          <w:b/>
          <w:bCs/>
          <w:color w:val="548DD4"/>
          <w:sz w:val="36"/>
          <w:szCs w:val="36"/>
          <w:highlight w:val="cyan"/>
          <w:shd w:val="clear" w:color="auto" w:fill="FFFFFF"/>
        </w:rPr>
        <w:t>.</w:t>
      </w:r>
    </w:p>
    <w:p w:rsidR="00667984" w:rsidRPr="003442C4" w:rsidRDefault="00667984" w:rsidP="00046E44">
      <w:pPr>
        <w:pStyle w:val="NormalWeb"/>
        <w:spacing w:before="0" w:beforeAutospacing="0" w:after="229" w:afterAutospacing="0" w:line="280" w:lineRule="atLeast"/>
        <w:jc w:val="center"/>
        <w:rPr>
          <w:b/>
          <w:bCs/>
          <w:color w:val="244061"/>
        </w:rPr>
      </w:pPr>
      <w:r w:rsidRPr="003442C4">
        <w:rPr>
          <w:b/>
          <w:bCs/>
          <w:color w:val="244061"/>
          <w:shd w:val="clear" w:color="auto" w:fill="FFFFFF"/>
        </w:rPr>
        <w:t>Отказ от алкоголя зависит только от самого человека, и только он сам может сделать правильный выбор, отказавшись от спиртного, сделать свою жизнь счастливой, прекрасной, насыщенной яркими красками и гармонией с окружающим миром.</w:t>
      </w:r>
    </w:p>
    <w:p w:rsidR="00667984" w:rsidRDefault="00667984" w:rsidP="00046E44">
      <w:pPr>
        <w:jc w:val="center"/>
        <w:rPr>
          <w:b/>
          <w:bCs/>
          <w:color w:val="444444"/>
          <w:sz w:val="18"/>
          <w:szCs w:val="18"/>
        </w:rPr>
      </w:pPr>
      <w:r w:rsidRPr="00093C02">
        <w:rPr>
          <w:b/>
          <w:bCs/>
          <w:noProof/>
          <w:color w:val="444444"/>
          <w:sz w:val="18"/>
          <w:szCs w:val="18"/>
          <w:lang w:eastAsia="ru-RU"/>
        </w:rPr>
        <w:pict>
          <v:shape id="_x0000_i1030" type="#_x0000_t75" style="width:94.5pt;height:188.25pt;visibility:visible">
            <v:imagedata r:id="rId9" o:title=""/>
            <o:lock v:ext="edit" aspectratio="f"/>
          </v:shape>
        </w:pict>
      </w:r>
    </w:p>
    <w:p w:rsidR="00667984" w:rsidRPr="003442C4" w:rsidRDefault="00667984" w:rsidP="00046E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3442C4">
        <w:rPr>
          <w:rFonts w:ascii="Times New Roman" w:hAnsi="Times New Roman" w:cs="Times New Roman"/>
          <w:b/>
          <w:bCs/>
          <w:color w:val="0070C0"/>
          <w:sz w:val="24"/>
          <w:szCs w:val="24"/>
        </w:rPr>
        <w:t>Если вы все учли, все уяснили, то сделайте еще одно усилие и решитесь никогда не прикасаться</w:t>
      </w:r>
    </w:p>
    <w:p w:rsidR="00667984" w:rsidRPr="003442C4" w:rsidRDefault="00667984" w:rsidP="00046E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3442C4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к рюмке!</w:t>
      </w:r>
    </w:p>
    <w:p w:rsidR="00667984" w:rsidRPr="003442C4" w:rsidRDefault="00667984" w:rsidP="00046E4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70C0"/>
          <w:sz w:val="24"/>
          <w:szCs w:val="24"/>
        </w:rPr>
      </w:pPr>
      <w:r w:rsidRPr="003442C4">
        <w:rPr>
          <w:rFonts w:ascii="Times New Roman" w:hAnsi="Times New Roman" w:cs="Times New Roman"/>
          <w:b/>
          <w:bCs/>
          <w:color w:val="0070C0"/>
          <w:sz w:val="24"/>
          <w:szCs w:val="24"/>
        </w:rPr>
        <w:t xml:space="preserve"> Помните: здоровье, радость жизни и счастье в ваших руках.</w:t>
      </w:r>
    </w:p>
    <w:p w:rsidR="00667984" w:rsidRDefault="00667984" w:rsidP="00EC03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7" o:spid="_x0000_s1028" type="#_x0000_t75" style="position:absolute;left:0;text-align:left;margin-left:44pt;margin-top:8.1pt;width:121.25pt;height:153.9pt;z-index:251658240;visibility:visible">
            <v:imagedata r:id="rId10" o:title=""/>
          </v:shape>
        </w:pict>
      </w:r>
    </w:p>
    <w:p w:rsidR="00667984" w:rsidRDefault="00667984" w:rsidP="00EC03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984" w:rsidRDefault="00667984" w:rsidP="00EC03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984" w:rsidRDefault="00667984" w:rsidP="00EC03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984" w:rsidRDefault="00667984" w:rsidP="00EC03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984" w:rsidRDefault="00667984" w:rsidP="0023411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67984" w:rsidRPr="00234114" w:rsidRDefault="00667984" w:rsidP="003442C4">
      <w:pPr>
        <w:pStyle w:val="Heading3"/>
        <w:shd w:val="clear" w:color="auto" w:fill="FFFFFF"/>
        <w:spacing w:before="0" w:line="240" w:lineRule="auto"/>
        <w:jc w:val="center"/>
        <w:textAlignment w:val="baseline"/>
        <w:rPr>
          <w:rFonts w:ascii="Calibri" w:hAnsi="Calibri" w:cs="Calibri"/>
          <w:color w:val="00B050"/>
          <w:sz w:val="40"/>
          <w:szCs w:val="40"/>
        </w:rPr>
      </w:pPr>
      <w:r w:rsidRPr="00234114">
        <w:rPr>
          <w:rFonts w:ascii="Roboto Slab" w:hAnsi="Roboto Slab" w:cs="Roboto Slab"/>
          <w:color w:val="00B050"/>
          <w:sz w:val="40"/>
          <w:szCs w:val="40"/>
        </w:rPr>
        <w:t>Занимайтесь спортом</w:t>
      </w:r>
      <w:r w:rsidRPr="00234114">
        <w:rPr>
          <w:rFonts w:ascii="Calibri" w:hAnsi="Calibri" w:cs="Calibri"/>
          <w:color w:val="00B050"/>
          <w:sz w:val="40"/>
          <w:szCs w:val="40"/>
        </w:rPr>
        <w:t>.</w:t>
      </w:r>
    </w:p>
    <w:p w:rsidR="00667984" w:rsidRPr="00234114" w:rsidRDefault="00667984" w:rsidP="0023411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234114">
        <w:rPr>
          <w:rFonts w:ascii="Times New Roman" w:hAnsi="Times New Roman" w:cs="Times New Roman"/>
          <w:b/>
          <w:bCs/>
          <w:color w:val="00B050"/>
          <w:sz w:val="24"/>
          <w:szCs w:val="24"/>
        </w:rPr>
        <w:t>Отказавшись от алкоголя и курения, Вы снизите свой риск пополнить печальную статистику умерших от болезней сердца и сосудов, а также онкозаболеваний.</w:t>
      </w:r>
    </w:p>
    <w:p w:rsidR="00667984" w:rsidRPr="00234114" w:rsidRDefault="00667984" w:rsidP="0023411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234114">
        <w:rPr>
          <w:rFonts w:ascii="Times New Roman" w:hAnsi="Times New Roman" w:cs="Times New Roman"/>
          <w:b/>
          <w:bCs/>
          <w:color w:val="00B050"/>
          <w:sz w:val="24"/>
          <w:szCs w:val="24"/>
        </w:rPr>
        <w:t>А начав закаляться, не только сумеете предотвратить множес</w:t>
      </w:r>
      <w:bookmarkStart w:id="0" w:name="_GoBack"/>
      <w:bookmarkEnd w:id="0"/>
      <w:r w:rsidRPr="00234114">
        <w:rPr>
          <w:rFonts w:ascii="Times New Roman" w:hAnsi="Times New Roman" w:cs="Times New Roman"/>
          <w:b/>
          <w:bCs/>
          <w:color w:val="00B050"/>
          <w:sz w:val="24"/>
          <w:szCs w:val="24"/>
        </w:rPr>
        <w:t xml:space="preserve">тво жизненных проблем со здоровьем, например, в виде постоянных сезонных простуд, но и укрепите свой </w:t>
      </w:r>
      <w:hyperlink r:id="rId11" w:tooltip="Имунная система" w:history="1">
        <w:r w:rsidRPr="00234114">
          <w:rPr>
            <w:rStyle w:val="Hyperlink"/>
            <w:rFonts w:ascii="Times New Roman" w:hAnsi="Times New Roman" w:cs="Times New Roman"/>
            <w:b/>
            <w:bCs/>
            <w:color w:val="00B050"/>
            <w:sz w:val="24"/>
            <w:szCs w:val="24"/>
          </w:rPr>
          <w:t>иммунитет</w:t>
        </w:r>
      </w:hyperlink>
      <w:r w:rsidRPr="00234114">
        <w:rPr>
          <w:rFonts w:ascii="Times New Roman" w:hAnsi="Times New Roman" w:cs="Times New Roman"/>
          <w:b/>
          <w:bCs/>
          <w:color w:val="00B050"/>
          <w:sz w:val="24"/>
          <w:szCs w:val="24"/>
        </w:rPr>
        <w:t>, оздоровите нервную систему, улучшите кровоток и активизируете глубинные процессы внутри клеток.</w:t>
      </w:r>
    </w:p>
    <w:p w:rsidR="00667984" w:rsidRPr="00234114" w:rsidRDefault="00667984" w:rsidP="0023411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r w:rsidRPr="00234114">
        <w:rPr>
          <w:rFonts w:ascii="Times New Roman" w:hAnsi="Times New Roman" w:cs="Times New Roman"/>
          <w:b/>
          <w:bCs/>
          <w:color w:val="00B050"/>
          <w:sz w:val="24"/>
          <w:szCs w:val="24"/>
        </w:rPr>
        <w:t>Всего этого можно добиться только</w:t>
      </w:r>
    </w:p>
    <w:p w:rsidR="00667984" w:rsidRPr="00234114" w:rsidRDefault="00667984" w:rsidP="00234114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  <w:hyperlink r:id="rId12" w:history="1">
        <w:r w:rsidRPr="00234114">
          <w:rPr>
            <w:rStyle w:val="Hyperlink"/>
            <w:rFonts w:ascii="Times New Roman" w:hAnsi="Times New Roman" w:cs="Times New Roman"/>
            <w:b/>
            <w:bCs/>
            <w:color w:val="00B050"/>
            <w:sz w:val="24"/>
            <w:szCs w:val="24"/>
          </w:rPr>
          <w:t>начав вести здоровый образ жизни</w:t>
        </w:r>
      </w:hyperlink>
      <w:r w:rsidRPr="00234114">
        <w:rPr>
          <w:rFonts w:ascii="Times New Roman" w:hAnsi="Times New Roman" w:cs="Times New Roman"/>
          <w:b/>
          <w:bCs/>
          <w:color w:val="00B050"/>
          <w:sz w:val="24"/>
          <w:szCs w:val="24"/>
        </w:rPr>
        <w:t>!</w:t>
      </w:r>
      <w:r w:rsidRPr="00234114">
        <w:rPr>
          <w:rFonts w:ascii="Times New Roman" w:hAnsi="Times New Roman" w:cs="Times New Roman"/>
          <w:b/>
          <w:bCs/>
          <w:color w:val="00B050"/>
          <w:sz w:val="24"/>
          <w:szCs w:val="24"/>
        </w:rPr>
        <w:br/>
        <w:t>Начните приучать себя к здоровому питанию и занятиям спортом постепенно, попробуйте отказаться от разрушающих вас вредных привычек, и вы сами увидите, как жизнь изменится в лучшую сторону.</w:t>
      </w:r>
    </w:p>
    <w:p w:rsidR="00667984" w:rsidRDefault="00667984" w:rsidP="003442C4">
      <w:pPr>
        <w:ind w:left="-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7984" w:rsidRPr="003442C4" w:rsidRDefault="00667984" w:rsidP="003442C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442C4">
        <w:rPr>
          <w:rFonts w:ascii="Times New Roman" w:hAnsi="Times New Roman" w:cs="Times New Roman"/>
          <w:b/>
          <w:bCs/>
          <w:i/>
          <w:iCs/>
          <w:sz w:val="24"/>
          <w:szCs w:val="24"/>
        </w:rPr>
        <w:t>Центр работает:</w:t>
      </w:r>
    </w:p>
    <w:p w:rsidR="00667984" w:rsidRPr="003442C4" w:rsidRDefault="00667984" w:rsidP="003442C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442C4">
        <w:rPr>
          <w:rFonts w:ascii="Times New Roman" w:hAnsi="Times New Roman" w:cs="Times New Roman"/>
          <w:i/>
          <w:iCs/>
          <w:sz w:val="24"/>
          <w:szCs w:val="24"/>
        </w:rPr>
        <w:t>Пн. – пт.: с-8.00 до 17.00</w:t>
      </w:r>
    </w:p>
    <w:p w:rsidR="00667984" w:rsidRPr="003442C4" w:rsidRDefault="00667984" w:rsidP="003442C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442C4">
        <w:rPr>
          <w:rFonts w:ascii="Times New Roman" w:hAnsi="Times New Roman" w:cs="Times New Roman"/>
          <w:i/>
          <w:iCs/>
          <w:sz w:val="24"/>
          <w:szCs w:val="24"/>
        </w:rPr>
        <w:t>выходные суббота и воскресенье</w:t>
      </w:r>
    </w:p>
    <w:p w:rsidR="00667984" w:rsidRPr="003442C4" w:rsidRDefault="00667984" w:rsidP="003442C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442C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Все услуги оказываются</w:t>
      </w:r>
    </w:p>
    <w:p w:rsidR="00667984" w:rsidRPr="003442C4" w:rsidRDefault="00667984" w:rsidP="003442C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  <w:r w:rsidRPr="003442C4">
        <w:rPr>
          <w:rFonts w:ascii="Times New Roman" w:hAnsi="Times New Roman" w:cs="Times New Roman"/>
          <w:b/>
          <w:bCs/>
          <w:i/>
          <w:iCs/>
          <w:sz w:val="24"/>
          <w:szCs w:val="24"/>
        </w:rPr>
        <w:t>бесплатно!</w:t>
      </w:r>
    </w:p>
    <w:p w:rsidR="00667984" w:rsidRPr="003442C4" w:rsidRDefault="00667984" w:rsidP="003442C4">
      <w:pPr>
        <w:spacing w:after="0" w:line="240" w:lineRule="auto"/>
        <w:jc w:val="center"/>
        <w:rPr>
          <w:rFonts w:ascii="Times New Roman" w:hAnsi="Times New Roman" w:cs="Times New Roman"/>
          <w:i/>
          <w:iCs/>
          <w:sz w:val="24"/>
          <w:szCs w:val="24"/>
        </w:rPr>
      </w:pPr>
    </w:p>
    <w:p w:rsidR="00667984" w:rsidRPr="003442C4" w:rsidRDefault="00667984" w:rsidP="003442C4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3442C4">
        <w:rPr>
          <w:rFonts w:ascii="Times New Roman" w:hAnsi="Times New Roman" w:cs="Times New Roman"/>
          <w:sz w:val="24"/>
          <w:szCs w:val="24"/>
        </w:rPr>
        <w:t>Наш адрес:</w:t>
      </w:r>
    </w:p>
    <w:p w:rsidR="00667984" w:rsidRPr="003442C4" w:rsidRDefault="00667984" w:rsidP="003442C4">
      <w:pPr>
        <w:pStyle w:val="Heading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3442C4">
        <w:rPr>
          <w:rFonts w:ascii="Times New Roman" w:hAnsi="Times New Roman" w:cs="Times New Roman"/>
          <w:sz w:val="24"/>
          <w:szCs w:val="24"/>
        </w:rPr>
        <w:t>296100 Республика Крым,</w:t>
      </w:r>
    </w:p>
    <w:p w:rsidR="00667984" w:rsidRPr="003442C4" w:rsidRDefault="00667984" w:rsidP="003442C4">
      <w:pPr>
        <w:pStyle w:val="Heading1"/>
        <w:spacing w:before="0" w:after="0"/>
        <w:jc w:val="center"/>
        <w:rPr>
          <w:rFonts w:ascii="Times New Roman" w:hAnsi="Times New Roman" w:cs="Times New Roman"/>
          <w:sz w:val="24"/>
          <w:szCs w:val="24"/>
        </w:rPr>
      </w:pPr>
      <w:r w:rsidRPr="003442C4">
        <w:rPr>
          <w:rFonts w:ascii="Times New Roman" w:hAnsi="Times New Roman" w:cs="Times New Roman"/>
          <w:sz w:val="24"/>
          <w:szCs w:val="24"/>
        </w:rPr>
        <w:t>г. Джанкой, ул. Калинина, д. 7</w:t>
      </w:r>
    </w:p>
    <w:p w:rsidR="00667984" w:rsidRPr="003442C4" w:rsidRDefault="00667984" w:rsidP="003442C4">
      <w:pPr>
        <w:ind w:left="-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7984" w:rsidRDefault="00667984" w:rsidP="003442C4">
      <w:pPr>
        <w:ind w:left="-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7984" w:rsidRDefault="00667984" w:rsidP="003442C4">
      <w:pPr>
        <w:ind w:left="-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667984" w:rsidRPr="003442C4" w:rsidRDefault="00667984" w:rsidP="003442C4">
      <w:pPr>
        <w:ind w:left="-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442C4">
        <w:rPr>
          <w:rFonts w:ascii="Times New Roman" w:hAnsi="Times New Roman" w:cs="Times New Roman"/>
          <w:b/>
          <w:bCs/>
          <w:sz w:val="24"/>
          <w:szCs w:val="24"/>
        </w:rPr>
        <w:t>Государственное бюджетное учреждение Республики Крым «Джанкойский городской центр социальных служб для семьи, детей и молодежи»</w:t>
      </w:r>
      <w:r w:rsidRPr="00F71F98">
        <w:rPr>
          <w:b/>
          <w:bCs/>
          <w:sz w:val="24"/>
          <w:szCs w:val="24"/>
        </w:rPr>
        <w:br/>
      </w:r>
    </w:p>
    <w:p w:rsidR="00667984" w:rsidRDefault="00667984" w:rsidP="00046E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984" w:rsidRDefault="00667984" w:rsidP="00046E4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pict>
          <v:shape id="Рисунок 1" o:spid="_x0000_s1029" type="#_x0000_t75" style="position:absolute;left:0;text-align:left;margin-left:13.6pt;margin-top:-18pt;width:192.5pt;height:178pt;z-index:251659264;visibility:visible">
            <v:imagedata r:id="rId13" o:title=""/>
          </v:shape>
        </w:pict>
      </w:r>
    </w:p>
    <w:p w:rsidR="00667984" w:rsidRDefault="00667984" w:rsidP="00046E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984" w:rsidRDefault="00667984" w:rsidP="00046E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984" w:rsidRDefault="00667984" w:rsidP="00046E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984" w:rsidRDefault="00667984" w:rsidP="00046E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984" w:rsidRDefault="00667984" w:rsidP="00046E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984" w:rsidRPr="00046E44" w:rsidRDefault="00667984" w:rsidP="00046E4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67984" w:rsidRDefault="00667984" w:rsidP="00046E44">
      <w:pPr>
        <w:jc w:val="center"/>
        <w:rPr>
          <w:rFonts w:ascii="Times New Roman" w:hAnsi="Times New Roman" w:cs="Times New Roman"/>
          <w:b/>
          <w:bCs/>
          <w:sz w:val="40"/>
          <w:szCs w:val="40"/>
          <w:highlight w:val="red"/>
          <w:shd w:val="clear" w:color="auto" w:fill="F9F9F9"/>
        </w:rPr>
      </w:pPr>
      <w:r w:rsidRPr="00234114">
        <w:rPr>
          <w:rFonts w:ascii="Times New Roman" w:hAnsi="Times New Roman" w:cs="Times New Roman"/>
          <w:b/>
          <w:bCs/>
          <w:sz w:val="40"/>
          <w:szCs w:val="40"/>
          <w:highlight w:val="red"/>
          <w:shd w:val="clear" w:color="auto" w:fill="F9F9F9"/>
        </w:rPr>
        <w:t xml:space="preserve">Алкоголь — самый </w:t>
      </w:r>
    </w:p>
    <w:p w:rsidR="00667984" w:rsidRPr="00234114" w:rsidRDefault="00667984" w:rsidP="00046E44">
      <w:pPr>
        <w:jc w:val="center"/>
        <w:rPr>
          <w:rFonts w:ascii="Times New Roman" w:hAnsi="Times New Roman" w:cs="Times New Roman"/>
          <w:b/>
          <w:bCs/>
          <w:color w:val="0070C0"/>
          <w:sz w:val="40"/>
          <w:szCs w:val="40"/>
        </w:rPr>
      </w:pPr>
      <w:r w:rsidRPr="00234114">
        <w:rPr>
          <w:rFonts w:ascii="Times New Roman" w:hAnsi="Times New Roman" w:cs="Times New Roman"/>
          <w:b/>
          <w:bCs/>
          <w:sz w:val="40"/>
          <w:szCs w:val="40"/>
          <w:highlight w:val="red"/>
          <w:shd w:val="clear" w:color="auto" w:fill="F9F9F9"/>
        </w:rPr>
        <w:t>заклятый враг будущности человеческого рода</w:t>
      </w:r>
      <w:r w:rsidRPr="00234114">
        <w:rPr>
          <w:rFonts w:ascii="Times New Roman" w:hAnsi="Times New Roman" w:cs="Times New Roman"/>
          <w:b/>
          <w:bCs/>
          <w:color w:val="0070C0"/>
          <w:sz w:val="40"/>
          <w:szCs w:val="40"/>
          <w:highlight w:val="red"/>
          <w:shd w:val="clear" w:color="auto" w:fill="F9F9F9"/>
        </w:rPr>
        <w:t>.</w:t>
      </w:r>
    </w:p>
    <w:p w:rsidR="00667984" w:rsidRDefault="00667984" w:rsidP="003442C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2017 г. </w:t>
      </w:r>
    </w:p>
    <w:p w:rsidR="00667984" w:rsidRDefault="00667984" w:rsidP="00EC036D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667984" w:rsidSect="003442C4">
      <w:pgSz w:w="16838" w:h="11906" w:orient="landscape"/>
      <w:pgMar w:top="720" w:right="720" w:bottom="720" w:left="720" w:header="708" w:footer="708" w:gutter="0"/>
      <w:cols w:num="3" w:space="529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 Slab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10"/>
  <w:displayHorizontalDrawingGridEvery w:val="2"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8590A"/>
    <w:rsid w:val="00000042"/>
    <w:rsid w:val="00000D49"/>
    <w:rsid w:val="00001263"/>
    <w:rsid w:val="000040EC"/>
    <w:rsid w:val="0000441F"/>
    <w:rsid w:val="000057FA"/>
    <w:rsid w:val="00005AE9"/>
    <w:rsid w:val="00007FAF"/>
    <w:rsid w:val="00010AC4"/>
    <w:rsid w:val="000123B2"/>
    <w:rsid w:val="00012D00"/>
    <w:rsid w:val="00014CD7"/>
    <w:rsid w:val="00015ADD"/>
    <w:rsid w:val="00017ACB"/>
    <w:rsid w:val="000210DE"/>
    <w:rsid w:val="00024DBC"/>
    <w:rsid w:val="00026EE4"/>
    <w:rsid w:val="00031559"/>
    <w:rsid w:val="000339E7"/>
    <w:rsid w:val="00035E01"/>
    <w:rsid w:val="00037019"/>
    <w:rsid w:val="0004056D"/>
    <w:rsid w:val="00041357"/>
    <w:rsid w:val="00042FFA"/>
    <w:rsid w:val="00043021"/>
    <w:rsid w:val="0004350F"/>
    <w:rsid w:val="0004465D"/>
    <w:rsid w:val="00046E44"/>
    <w:rsid w:val="000501CC"/>
    <w:rsid w:val="00050A32"/>
    <w:rsid w:val="00053863"/>
    <w:rsid w:val="00053DC8"/>
    <w:rsid w:val="00056DBA"/>
    <w:rsid w:val="000616B3"/>
    <w:rsid w:val="00061B40"/>
    <w:rsid w:val="000627C5"/>
    <w:rsid w:val="00063A8F"/>
    <w:rsid w:val="00063C5F"/>
    <w:rsid w:val="00064B05"/>
    <w:rsid w:val="000655D3"/>
    <w:rsid w:val="00065921"/>
    <w:rsid w:val="00067737"/>
    <w:rsid w:val="00067955"/>
    <w:rsid w:val="00071EA4"/>
    <w:rsid w:val="000810A2"/>
    <w:rsid w:val="00081C8E"/>
    <w:rsid w:val="00083223"/>
    <w:rsid w:val="00084E4D"/>
    <w:rsid w:val="00085AE1"/>
    <w:rsid w:val="00085C77"/>
    <w:rsid w:val="00086F3E"/>
    <w:rsid w:val="00091621"/>
    <w:rsid w:val="00091F4C"/>
    <w:rsid w:val="000923C3"/>
    <w:rsid w:val="000932BE"/>
    <w:rsid w:val="00093C02"/>
    <w:rsid w:val="0009513E"/>
    <w:rsid w:val="00096129"/>
    <w:rsid w:val="000A236E"/>
    <w:rsid w:val="000A2D51"/>
    <w:rsid w:val="000A43F0"/>
    <w:rsid w:val="000A6CE8"/>
    <w:rsid w:val="000A7141"/>
    <w:rsid w:val="000A73B4"/>
    <w:rsid w:val="000A7CD4"/>
    <w:rsid w:val="000B0BD1"/>
    <w:rsid w:val="000C26D2"/>
    <w:rsid w:val="000C3657"/>
    <w:rsid w:val="000C5817"/>
    <w:rsid w:val="000D44C7"/>
    <w:rsid w:val="000D6C6B"/>
    <w:rsid w:val="000D7C26"/>
    <w:rsid w:val="000E0148"/>
    <w:rsid w:val="000E10CE"/>
    <w:rsid w:val="000E29B1"/>
    <w:rsid w:val="000E3630"/>
    <w:rsid w:val="000E5B4E"/>
    <w:rsid w:val="000E61C1"/>
    <w:rsid w:val="000F4A8B"/>
    <w:rsid w:val="000F58AA"/>
    <w:rsid w:val="00100B64"/>
    <w:rsid w:val="00100EED"/>
    <w:rsid w:val="00102F42"/>
    <w:rsid w:val="001042B3"/>
    <w:rsid w:val="0010563F"/>
    <w:rsid w:val="001066EA"/>
    <w:rsid w:val="00107871"/>
    <w:rsid w:val="00112293"/>
    <w:rsid w:val="00114062"/>
    <w:rsid w:val="00114ECE"/>
    <w:rsid w:val="001169D8"/>
    <w:rsid w:val="001176EE"/>
    <w:rsid w:val="0012234E"/>
    <w:rsid w:val="00123653"/>
    <w:rsid w:val="00127476"/>
    <w:rsid w:val="00130393"/>
    <w:rsid w:val="00130556"/>
    <w:rsid w:val="00131B2D"/>
    <w:rsid w:val="00133627"/>
    <w:rsid w:val="00135FBB"/>
    <w:rsid w:val="001374DA"/>
    <w:rsid w:val="00137608"/>
    <w:rsid w:val="00137A1C"/>
    <w:rsid w:val="001413F6"/>
    <w:rsid w:val="00141B2E"/>
    <w:rsid w:val="00142062"/>
    <w:rsid w:val="001438DA"/>
    <w:rsid w:val="00144BB6"/>
    <w:rsid w:val="001478A4"/>
    <w:rsid w:val="00152EC1"/>
    <w:rsid w:val="00153B22"/>
    <w:rsid w:val="00153BA5"/>
    <w:rsid w:val="0015421D"/>
    <w:rsid w:val="00154B42"/>
    <w:rsid w:val="00160D05"/>
    <w:rsid w:val="0016265A"/>
    <w:rsid w:val="00163CC7"/>
    <w:rsid w:val="00164D6C"/>
    <w:rsid w:val="0016745B"/>
    <w:rsid w:val="00170E02"/>
    <w:rsid w:val="001711AE"/>
    <w:rsid w:val="0017154E"/>
    <w:rsid w:val="0017724A"/>
    <w:rsid w:val="001779FE"/>
    <w:rsid w:val="001835B3"/>
    <w:rsid w:val="00183B64"/>
    <w:rsid w:val="00183C82"/>
    <w:rsid w:val="0018590A"/>
    <w:rsid w:val="00185AEB"/>
    <w:rsid w:val="00186A4B"/>
    <w:rsid w:val="001872C7"/>
    <w:rsid w:val="00187D5D"/>
    <w:rsid w:val="00187F1A"/>
    <w:rsid w:val="00190F45"/>
    <w:rsid w:val="00191AB7"/>
    <w:rsid w:val="00193D08"/>
    <w:rsid w:val="00195257"/>
    <w:rsid w:val="0019655A"/>
    <w:rsid w:val="00196739"/>
    <w:rsid w:val="001A0EEE"/>
    <w:rsid w:val="001A2262"/>
    <w:rsid w:val="001A3480"/>
    <w:rsid w:val="001A3E26"/>
    <w:rsid w:val="001A5E77"/>
    <w:rsid w:val="001A692E"/>
    <w:rsid w:val="001A6E55"/>
    <w:rsid w:val="001A76F7"/>
    <w:rsid w:val="001A79E9"/>
    <w:rsid w:val="001B32B1"/>
    <w:rsid w:val="001B3943"/>
    <w:rsid w:val="001B66E4"/>
    <w:rsid w:val="001B7914"/>
    <w:rsid w:val="001C05C9"/>
    <w:rsid w:val="001C0C6D"/>
    <w:rsid w:val="001C1372"/>
    <w:rsid w:val="001C187C"/>
    <w:rsid w:val="001C1ED9"/>
    <w:rsid w:val="001C254D"/>
    <w:rsid w:val="001C7809"/>
    <w:rsid w:val="001D1661"/>
    <w:rsid w:val="001D38E9"/>
    <w:rsid w:val="001D61BD"/>
    <w:rsid w:val="001D6776"/>
    <w:rsid w:val="001D7A2A"/>
    <w:rsid w:val="001E1374"/>
    <w:rsid w:val="001E152C"/>
    <w:rsid w:val="001E1821"/>
    <w:rsid w:val="001E25AB"/>
    <w:rsid w:val="001E3B1B"/>
    <w:rsid w:val="001E4336"/>
    <w:rsid w:val="001F0702"/>
    <w:rsid w:val="001F0F79"/>
    <w:rsid w:val="001F15E6"/>
    <w:rsid w:val="001F268F"/>
    <w:rsid w:val="001F2CE9"/>
    <w:rsid w:val="001F43C1"/>
    <w:rsid w:val="001F6D87"/>
    <w:rsid w:val="00200408"/>
    <w:rsid w:val="002029F6"/>
    <w:rsid w:val="00203825"/>
    <w:rsid w:val="00203EF0"/>
    <w:rsid w:val="00205CE7"/>
    <w:rsid w:val="002120E1"/>
    <w:rsid w:val="00215E0D"/>
    <w:rsid w:val="002219C8"/>
    <w:rsid w:val="00221E4E"/>
    <w:rsid w:val="00223427"/>
    <w:rsid w:val="00225F35"/>
    <w:rsid w:val="00234114"/>
    <w:rsid w:val="002360B9"/>
    <w:rsid w:val="00240769"/>
    <w:rsid w:val="0024139F"/>
    <w:rsid w:val="002457C7"/>
    <w:rsid w:val="00245CB7"/>
    <w:rsid w:val="002504FC"/>
    <w:rsid w:val="002512F0"/>
    <w:rsid w:val="00252C21"/>
    <w:rsid w:val="00255D0E"/>
    <w:rsid w:val="00260594"/>
    <w:rsid w:val="00260D90"/>
    <w:rsid w:val="00261F2F"/>
    <w:rsid w:val="00262A77"/>
    <w:rsid w:val="00264700"/>
    <w:rsid w:val="0027038D"/>
    <w:rsid w:val="00273410"/>
    <w:rsid w:val="00273DB7"/>
    <w:rsid w:val="002746DB"/>
    <w:rsid w:val="00274B06"/>
    <w:rsid w:val="002760F9"/>
    <w:rsid w:val="00276EB8"/>
    <w:rsid w:val="00280767"/>
    <w:rsid w:val="002837A2"/>
    <w:rsid w:val="00284012"/>
    <w:rsid w:val="0028405F"/>
    <w:rsid w:val="0028437A"/>
    <w:rsid w:val="002848A2"/>
    <w:rsid w:val="00285AFF"/>
    <w:rsid w:val="0028724F"/>
    <w:rsid w:val="00287DCC"/>
    <w:rsid w:val="002917FE"/>
    <w:rsid w:val="00292AE7"/>
    <w:rsid w:val="00295230"/>
    <w:rsid w:val="0029681F"/>
    <w:rsid w:val="00296DC6"/>
    <w:rsid w:val="00297682"/>
    <w:rsid w:val="002A02C5"/>
    <w:rsid w:val="002A2D54"/>
    <w:rsid w:val="002A46A7"/>
    <w:rsid w:val="002A47C7"/>
    <w:rsid w:val="002A502A"/>
    <w:rsid w:val="002A5E33"/>
    <w:rsid w:val="002A60E2"/>
    <w:rsid w:val="002A7EF0"/>
    <w:rsid w:val="002A7F37"/>
    <w:rsid w:val="002B2AD8"/>
    <w:rsid w:val="002B3785"/>
    <w:rsid w:val="002B3C83"/>
    <w:rsid w:val="002B48B2"/>
    <w:rsid w:val="002B59BD"/>
    <w:rsid w:val="002B682E"/>
    <w:rsid w:val="002B7313"/>
    <w:rsid w:val="002B7ABD"/>
    <w:rsid w:val="002C0361"/>
    <w:rsid w:val="002C0B76"/>
    <w:rsid w:val="002C71DF"/>
    <w:rsid w:val="002C7A20"/>
    <w:rsid w:val="002D024A"/>
    <w:rsid w:val="002D4B7D"/>
    <w:rsid w:val="002D6690"/>
    <w:rsid w:val="002D6A14"/>
    <w:rsid w:val="002D70AB"/>
    <w:rsid w:val="002D760D"/>
    <w:rsid w:val="002E167A"/>
    <w:rsid w:val="002E20F5"/>
    <w:rsid w:val="002E30BC"/>
    <w:rsid w:val="002E4205"/>
    <w:rsid w:val="002E57F9"/>
    <w:rsid w:val="002E6328"/>
    <w:rsid w:val="002E634B"/>
    <w:rsid w:val="002E73C6"/>
    <w:rsid w:val="002F0119"/>
    <w:rsid w:val="002F0FAD"/>
    <w:rsid w:val="002F1008"/>
    <w:rsid w:val="002F1DEF"/>
    <w:rsid w:val="002F4B03"/>
    <w:rsid w:val="002F5939"/>
    <w:rsid w:val="0030065A"/>
    <w:rsid w:val="00304528"/>
    <w:rsid w:val="0030462F"/>
    <w:rsid w:val="00306B11"/>
    <w:rsid w:val="00306F96"/>
    <w:rsid w:val="00310CE3"/>
    <w:rsid w:val="00312976"/>
    <w:rsid w:val="00315E17"/>
    <w:rsid w:val="00320CE2"/>
    <w:rsid w:val="00322EC3"/>
    <w:rsid w:val="00323BCC"/>
    <w:rsid w:val="00324B19"/>
    <w:rsid w:val="00325672"/>
    <w:rsid w:val="0032597D"/>
    <w:rsid w:val="00325C5D"/>
    <w:rsid w:val="003261C3"/>
    <w:rsid w:val="003308BF"/>
    <w:rsid w:val="003321A5"/>
    <w:rsid w:val="00334C84"/>
    <w:rsid w:val="00336216"/>
    <w:rsid w:val="003442C4"/>
    <w:rsid w:val="00345445"/>
    <w:rsid w:val="003459DA"/>
    <w:rsid w:val="00347E1E"/>
    <w:rsid w:val="003505F2"/>
    <w:rsid w:val="00350BCF"/>
    <w:rsid w:val="00351A36"/>
    <w:rsid w:val="00355179"/>
    <w:rsid w:val="00356B78"/>
    <w:rsid w:val="00361BC8"/>
    <w:rsid w:val="00361BF1"/>
    <w:rsid w:val="003625A3"/>
    <w:rsid w:val="00362A9D"/>
    <w:rsid w:val="00366E29"/>
    <w:rsid w:val="003673C4"/>
    <w:rsid w:val="00370419"/>
    <w:rsid w:val="00370649"/>
    <w:rsid w:val="00374819"/>
    <w:rsid w:val="00376133"/>
    <w:rsid w:val="00376D5F"/>
    <w:rsid w:val="003770EC"/>
    <w:rsid w:val="00377ABE"/>
    <w:rsid w:val="003806B5"/>
    <w:rsid w:val="003814A7"/>
    <w:rsid w:val="0038167A"/>
    <w:rsid w:val="0038362E"/>
    <w:rsid w:val="003837FA"/>
    <w:rsid w:val="00383D07"/>
    <w:rsid w:val="00385551"/>
    <w:rsid w:val="00385A2A"/>
    <w:rsid w:val="003912F0"/>
    <w:rsid w:val="00392350"/>
    <w:rsid w:val="00393658"/>
    <w:rsid w:val="0039458A"/>
    <w:rsid w:val="003954C4"/>
    <w:rsid w:val="003958A5"/>
    <w:rsid w:val="003960FD"/>
    <w:rsid w:val="003A373C"/>
    <w:rsid w:val="003A44BF"/>
    <w:rsid w:val="003A608F"/>
    <w:rsid w:val="003A7ABC"/>
    <w:rsid w:val="003B01D2"/>
    <w:rsid w:val="003B2A4E"/>
    <w:rsid w:val="003B5328"/>
    <w:rsid w:val="003B5FA4"/>
    <w:rsid w:val="003B632E"/>
    <w:rsid w:val="003B7F5D"/>
    <w:rsid w:val="003C155F"/>
    <w:rsid w:val="003C1A7B"/>
    <w:rsid w:val="003C1EF0"/>
    <w:rsid w:val="003C3A38"/>
    <w:rsid w:val="003C431C"/>
    <w:rsid w:val="003C4D9A"/>
    <w:rsid w:val="003C4F73"/>
    <w:rsid w:val="003C6045"/>
    <w:rsid w:val="003D0810"/>
    <w:rsid w:val="003D0938"/>
    <w:rsid w:val="003D3566"/>
    <w:rsid w:val="003D3F24"/>
    <w:rsid w:val="003D6ABF"/>
    <w:rsid w:val="003E31C7"/>
    <w:rsid w:val="003E74F0"/>
    <w:rsid w:val="003F1849"/>
    <w:rsid w:val="003F20FA"/>
    <w:rsid w:val="003F3153"/>
    <w:rsid w:val="003F6921"/>
    <w:rsid w:val="003F7144"/>
    <w:rsid w:val="00400CF9"/>
    <w:rsid w:val="00406752"/>
    <w:rsid w:val="004075E8"/>
    <w:rsid w:val="00412015"/>
    <w:rsid w:val="00413577"/>
    <w:rsid w:val="00413DA6"/>
    <w:rsid w:val="00416FEA"/>
    <w:rsid w:val="00422C31"/>
    <w:rsid w:val="00425CA6"/>
    <w:rsid w:val="004265EC"/>
    <w:rsid w:val="00427506"/>
    <w:rsid w:val="0043028B"/>
    <w:rsid w:val="00435827"/>
    <w:rsid w:val="00435E7D"/>
    <w:rsid w:val="004365B3"/>
    <w:rsid w:val="004367E2"/>
    <w:rsid w:val="004368C6"/>
    <w:rsid w:val="00441314"/>
    <w:rsid w:val="004418AE"/>
    <w:rsid w:val="004419D8"/>
    <w:rsid w:val="004447FD"/>
    <w:rsid w:val="00444FAC"/>
    <w:rsid w:val="00445838"/>
    <w:rsid w:val="00447159"/>
    <w:rsid w:val="00450211"/>
    <w:rsid w:val="0045119F"/>
    <w:rsid w:val="0045744F"/>
    <w:rsid w:val="00460AB2"/>
    <w:rsid w:val="00463C71"/>
    <w:rsid w:val="00463F3D"/>
    <w:rsid w:val="004649F1"/>
    <w:rsid w:val="00466378"/>
    <w:rsid w:val="00466E57"/>
    <w:rsid w:val="004678C0"/>
    <w:rsid w:val="004716A0"/>
    <w:rsid w:val="00474078"/>
    <w:rsid w:val="004742E9"/>
    <w:rsid w:val="00476154"/>
    <w:rsid w:val="00476640"/>
    <w:rsid w:val="00482587"/>
    <w:rsid w:val="004825F0"/>
    <w:rsid w:val="00484663"/>
    <w:rsid w:val="004873DE"/>
    <w:rsid w:val="00490CA9"/>
    <w:rsid w:val="00491303"/>
    <w:rsid w:val="004924D0"/>
    <w:rsid w:val="004927CA"/>
    <w:rsid w:val="00495052"/>
    <w:rsid w:val="00495534"/>
    <w:rsid w:val="00495AD6"/>
    <w:rsid w:val="00496C38"/>
    <w:rsid w:val="00496DF1"/>
    <w:rsid w:val="004A1CF1"/>
    <w:rsid w:val="004A2EB1"/>
    <w:rsid w:val="004A3BDC"/>
    <w:rsid w:val="004A4519"/>
    <w:rsid w:val="004A5865"/>
    <w:rsid w:val="004A5D9D"/>
    <w:rsid w:val="004A5FCC"/>
    <w:rsid w:val="004B06E0"/>
    <w:rsid w:val="004B3AC4"/>
    <w:rsid w:val="004B3C1F"/>
    <w:rsid w:val="004B3F87"/>
    <w:rsid w:val="004B6160"/>
    <w:rsid w:val="004B78AE"/>
    <w:rsid w:val="004C0CB0"/>
    <w:rsid w:val="004C1EE2"/>
    <w:rsid w:val="004C6C7E"/>
    <w:rsid w:val="004C7620"/>
    <w:rsid w:val="004D3625"/>
    <w:rsid w:val="004D6D02"/>
    <w:rsid w:val="004E06FF"/>
    <w:rsid w:val="004E1478"/>
    <w:rsid w:val="004E50C7"/>
    <w:rsid w:val="004E5A1C"/>
    <w:rsid w:val="004E67EE"/>
    <w:rsid w:val="004F00EB"/>
    <w:rsid w:val="004F0DCA"/>
    <w:rsid w:val="004F1456"/>
    <w:rsid w:val="004F276F"/>
    <w:rsid w:val="004F3565"/>
    <w:rsid w:val="004F389C"/>
    <w:rsid w:val="004F679C"/>
    <w:rsid w:val="00501779"/>
    <w:rsid w:val="0050182A"/>
    <w:rsid w:val="005027C9"/>
    <w:rsid w:val="00503A23"/>
    <w:rsid w:val="005044AE"/>
    <w:rsid w:val="00504B86"/>
    <w:rsid w:val="0050589D"/>
    <w:rsid w:val="00506E78"/>
    <w:rsid w:val="0050742A"/>
    <w:rsid w:val="00511617"/>
    <w:rsid w:val="005120E0"/>
    <w:rsid w:val="005155E6"/>
    <w:rsid w:val="00515EA3"/>
    <w:rsid w:val="0051634C"/>
    <w:rsid w:val="00516987"/>
    <w:rsid w:val="00516D5B"/>
    <w:rsid w:val="00520569"/>
    <w:rsid w:val="00524781"/>
    <w:rsid w:val="00524AE3"/>
    <w:rsid w:val="00524B8E"/>
    <w:rsid w:val="00527E7C"/>
    <w:rsid w:val="0053034F"/>
    <w:rsid w:val="005307E8"/>
    <w:rsid w:val="00533234"/>
    <w:rsid w:val="00533638"/>
    <w:rsid w:val="00533D11"/>
    <w:rsid w:val="00534777"/>
    <w:rsid w:val="00534D33"/>
    <w:rsid w:val="00534E1F"/>
    <w:rsid w:val="0053557F"/>
    <w:rsid w:val="005355E4"/>
    <w:rsid w:val="00536918"/>
    <w:rsid w:val="00536D10"/>
    <w:rsid w:val="00543EC2"/>
    <w:rsid w:val="00546BB7"/>
    <w:rsid w:val="005537AC"/>
    <w:rsid w:val="00554C53"/>
    <w:rsid w:val="005553C8"/>
    <w:rsid w:val="00555402"/>
    <w:rsid w:val="00557E3A"/>
    <w:rsid w:val="005626E4"/>
    <w:rsid w:val="005630C1"/>
    <w:rsid w:val="0056311C"/>
    <w:rsid w:val="00570A65"/>
    <w:rsid w:val="00571352"/>
    <w:rsid w:val="00573578"/>
    <w:rsid w:val="00573939"/>
    <w:rsid w:val="00573CBF"/>
    <w:rsid w:val="0057657E"/>
    <w:rsid w:val="00581E36"/>
    <w:rsid w:val="00583E32"/>
    <w:rsid w:val="00584834"/>
    <w:rsid w:val="0058544B"/>
    <w:rsid w:val="00587EE4"/>
    <w:rsid w:val="005943B0"/>
    <w:rsid w:val="00594B7A"/>
    <w:rsid w:val="00594E1A"/>
    <w:rsid w:val="00594EEE"/>
    <w:rsid w:val="005960B3"/>
    <w:rsid w:val="005968D1"/>
    <w:rsid w:val="00596E38"/>
    <w:rsid w:val="005A07CA"/>
    <w:rsid w:val="005A37D1"/>
    <w:rsid w:val="005A5A20"/>
    <w:rsid w:val="005A7282"/>
    <w:rsid w:val="005B0290"/>
    <w:rsid w:val="005B1E0A"/>
    <w:rsid w:val="005B1FC5"/>
    <w:rsid w:val="005B3DB2"/>
    <w:rsid w:val="005B3E0C"/>
    <w:rsid w:val="005B79AC"/>
    <w:rsid w:val="005C1C9A"/>
    <w:rsid w:val="005C33FB"/>
    <w:rsid w:val="005C4492"/>
    <w:rsid w:val="005C51E5"/>
    <w:rsid w:val="005C5754"/>
    <w:rsid w:val="005D50B3"/>
    <w:rsid w:val="005D597D"/>
    <w:rsid w:val="005D5AEF"/>
    <w:rsid w:val="005D5E2E"/>
    <w:rsid w:val="005D7EE7"/>
    <w:rsid w:val="005E0520"/>
    <w:rsid w:val="005E28DE"/>
    <w:rsid w:val="005E3F2F"/>
    <w:rsid w:val="005E4AA7"/>
    <w:rsid w:val="005E6EFD"/>
    <w:rsid w:val="005E76BC"/>
    <w:rsid w:val="005F0749"/>
    <w:rsid w:val="005F134B"/>
    <w:rsid w:val="005F2287"/>
    <w:rsid w:val="005F4368"/>
    <w:rsid w:val="005F4D78"/>
    <w:rsid w:val="005F6D5E"/>
    <w:rsid w:val="006003B5"/>
    <w:rsid w:val="0060278E"/>
    <w:rsid w:val="0060363B"/>
    <w:rsid w:val="00604875"/>
    <w:rsid w:val="00607956"/>
    <w:rsid w:val="00610B4C"/>
    <w:rsid w:val="0061184A"/>
    <w:rsid w:val="00613F0B"/>
    <w:rsid w:val="006154CC"/>
    <w:rsid w:val="0062045F"/>
    <w:rsid w:val="0062051B"/>
    <w:rsid w:val="00622413"/>
    <w:rsid w:val="00625868"/>
    <w:rsid w:val="00627E65"/>
    <w:rsid w:val="0063105A"/>
    <w:rsid w:val="00631103"/>
    <w:rsid w:val="006315EB"/>
    <w:rsid w:val="00633AB5"/>
    <w:rsid w:val="0063446D"/>
    <w:rsid w:val="00636250"/>
    <w:rsid w:val="006376DE"/>
    <w:rsid w:val="00637E3D"/>
    <w:rsid w:val="0064161D"/>
    <w:rsid w:val="00644C7B"/>
    <w:rsid w:val="00644FF2"/>
    <w:rsid w:val="00645998"/>
    <w:rsid w:val="00650851"/>
    <w:rsid w:val="00652445"/>
    <w:rsid w:val="006624B7"/>
    <w:rsid w:val="00662A7C"/>
    <w:rsid w:val="0066705B"/>
    <w:rsid w:val="00667374"/>
    <w:rsid w:val="00667984"/>
    <w:rsid w:val="00671684"/>
    <w:rsid w:val="006723CD"/>
    <w:rsid w:val="00672C6B"/>
    <w:rsid w:val="00674619"/>
    <w:rsid w:val="00676CBD"/>
    <w:rsid w:val="00680B76"/>
    <w:rsid w:val="00681FBB"/>
    <w:rsid w:val="0068325E"/>
    <w:rsid w:val="006845FF"/>
    <w:rsid w:val="006861B3"/>
    <w:rsid w:val="00686B13"/>
    <w:rsid w:val="00686D90"/>
    <w:rsid w:val="00686F54"/>
    <w:rsid w:val="006917A5"/>
    <w:rsid w:val="006948C6"/>
    <w:rsid w:val="00695415"/>
    <w:rsid w:val="00697D6D"/>
    <w:rsid w:val="006A1704"/>
    <w:rsid w:val="006A20A2"/>
    <w:rsid w:val="006A2DCF"/>
    <w:rsid w:val="006A3E3E"/>
    <w:rsid w:val="006A73C8"/>
    <w:rsid w:val="006B5BEC"/>
    <w:rsid w:val="006B7854"/>
    <w:rsid w:val="006C040C"/>
    <w:rsid w:val="006C09EE"/>
    <w:rsid w:val="006C2CAA"/>
    <w:rsid w:val="006C48C3"/>
    <w:rsid w:val="006C4A85"/>
    <w:rsid w:val="006C4BED"/>
    <w:rsid w:val="006C528E"/>
    <w:rsid w:val="006C5C7A"/>
    <w:rsid w:val="006C6950"/>
    <w:rsid w:val="006D304A"/>
    <w:rsid w:val="006D48E4"/>
    <w:rsid w:val="006D7F15"/>
    <w:rsid w:val="006E092A"/>
    <w:rsid w:val="006F0A48"/>
    <w:rsid w:val="006F1C00"/>
    <w:rsid w:val="006F289A"/>
    <w:rsid w:val="006F33F2"/>
    <w:rsid w:val="006F6243"/>
    <w:rsid w:val="00700891"/>
    <w:rsid w:val="007016A9"/>
    <w:rsid w:val="007016F6"/>
    <w:rsid w:val="007025D2"/>
    <w:rsid w:val="00707972"/>
    <w:rsid w:val="00710225"/>
    <w:rsid w:val="00710AF9"/>
    <w:rsid w:val="007147B5"/>
    <w:rsid w:val="0071480B"/>
    <w:rsid w:val="007152D5"/>
    <w:rsid w:val="00724AF9"/>
    <w:rsid w:val="00725B9A"/>
    <w:rsid w:val="00727756"/>
    <w:rsid w:val="0072790A"/>
    <w:rsid w:val="00727FA6"/>
    <w:rsid w:val="0073009B"/>
    <w:rsid w:val="00730EFF"/>
    <w:rsid w:val="00731137"/>
    <w:rsid w:val="007317DC"/>
    <w:rsid w:val="00731C63"/>
    <w:rsid w:val="0073403B"/>
    <w:rsid w:val="00734C3A"/>
    <w:rsid w:val="0074173D"/>
    <w:rsid w:val="0074275B"/>
    <w:rsid w:val="007427B9"/>
    <w:rsid w:val="00746264"/>
    <w:rsid w:val="00747C98"/>
    <w:rsid w:val="007509B2"/>
    <w:rsid w:val="00751DE6"/>
    <w:rsid w:val="00754353"/>
    <w:rsid w:val="00754909"/>
    <w:rsid w:val="00754BB5"/>
    <w:rsid w:val="00755482"/>
    <w:rsid w:val="00757FCE"/>
    <w:rsid w:val="00763B5E"/>
    <w:rsid w:val="00764B79"/>
    <w:rsid w:val="00767B3B"/>
    <w:rsid w:val="007726F9"/>
    <w:rsid w:val="00773B7F"/>
    <w:rsid w:val="00776F59"/>
    <w:rsid w:val="00781681"/>
    <w:rsid w:val="007841F8"/>
    <w:rsid w:val="0078661E"/>
    <w:rsid w:val="00787475"/>
    <w:rsid w:val="007901E6"/>
    <w:rsid w:val="00790491"/>
    <w:rsid w:val="007917E1"/>
    <w:rsid w:val="0079623F"/>
    <w:rsid w:val="00796591"/>
    <w:rsid w:val="007A0442"/>
    <w:rsid w:val="007A310F"/>
    <w:rsid w:val="007A32DB"/>
    <w:rsid w:val="007A43A1"/>
    <w:rsid w:val="007A4F48"/>
    <w:rsid w:val="007A522F"/>
    <w:rsid w:val="007A6A2C"/>
    <w:rsid w:val="007B0E3E"/>
    <w:rsid w:val="007B3ED2"/>
    <w:rsid w:val="007B4383"/>
    <w:rsid w:val="007B4559"/>
    <w:rsid w:val="007B50E3"/>
    <w:rsid w:val="007B5564"/>
    <w:rsid w:val="007B59A3"/>
    <w:rsid w:val="007B5A6C"/>
    <w:rsid w:val="007C0438"/>
    <w:rsid w:val="007C1073"/>
    <w:rsid w:val="007C11B0"/>
    <w:rsid w:val="007C11BC"/>
    <w:rsid w:val="007C1BCF"/>
    <w:rsid w:val="007C2A84"/>
    <w:rsid w:val="007C3151"/>
    <w:rsid w:val="007C3CF0"/>
    <w:rsid w:val="007C5654"/>
    <w:rsid w:val="007C59F3"/>
    <w:rsid w:val="007C6583"/>
    <w:rsid w:val="007C7F8F"/>
    <w:rsid w:val="007D123D"/>
    <w:rsid w:val="007D3986"/>
    <w:rsid w:val="007D3A79"/>
    <w:rsid w:val="007D4618"/>
    <w:rsid w:val="007D656B"/>
    <w:rsid w:val="007E0445"/>
    <w:rsid w:val="007E7ED7"/>
    <w:rsid w:val="007E7F81"/>
    <w:rsid w:val="007F0745"/>
    <w:rsid w:val="007F2A8C"/>
    <w:rsid w:val="007F66CF"/>
    <w:rsid w:val="007F6B70"/>
    <w:rsid w:val="007F725E"/>
    <w:rsid w:val="007F7765"/>
    <w:rsid w:val="00800782"/>
    <w:rsid w:val="00800E60"/>
    <w:rsid w:val="008012AA"/>
    <w:rsid w:val="00801EDD"/>
    <w:rsid w:val="00802199"/>
    <w:rsid w:val="00802C9B"/>
    <w:rsid w:val="00806AA6"/>
    <w:rsid w:val="008070EC"/>
    <w:rsid w:val="008100EC"/>
    <w:rsid w:val="00810E71"/>
    <w:rsid w:val="00812F9D"/>
    <w:rsid w:val="00813795"/>
    <w:rsid w:val="00814E60"/>
    <w:rsid w:val="008161A4"/>
    <w:rsid w:val="0081738D"/>
    <w:rsid w:val="00821752"/>
    <w:rsid w:val="00822526"/>
    <w:rsid w:val="008238FA"/>
    <w:rsid w:val="0082458A"/>
    <w:rsid w:val="0082606C"/>
    <w:rsid w:val="00826D36"/>
    <w:rsid w:val="00827356"/>
    <w:rsid w:val="00830768"/>
    <w:rsid w:val="0083186C"/>
    <w:rsid w:val="00831B52"/>
    <w:rsid w:val="008374AB"/>
    <w:rsid w:val="0084116E"/>
    <w:rsid w:val="00841549"/>
    <w:rsid w:val="008422F7"/>
    <w:rsid w:val="0084249F"/>
    <w:rsid w:val="00843DFB"/>
    <w:rsid w:val="008446FB"/>
    <w:rsid w:val="00844C4E"/>
    <w:rsid w:val="00847A10"/>
    <w:rsid w:val="008513F1"/>
    <w:rsid w:val="00854EC0"/>
    <w:rsid w:val="00855BAE"/>
    <w:rsid w:val="0085649A"/>
    <w:rsid w:val="008575CC"/>
    <w:rsid w:val="00860BEE"/>
    <w:rsid w:val="00862692"/>
    <w:rsid w:val="00862A81"/>
    <w:rsid w:val="00864A4B"/>
    <w:rsid w:val="00864CCE"/>
    <w:rsid w:val="00870608"/>
    <w:rsid w:val="00873085"/>
    <w:rsid w:val="008739C6"/>
    <w:rsid w:val="0087550D"/>
    <w:rsid w:val="008819B1"/>
    <w:rsid w:val="008828EC"/>
    <w:rsid w:val="00882F5E"/>
    <w:rsid w:val="008837BB"/>
    <w:rsid w:val="008879A4"/>
    <w:rsid w:val="00890A10"/>
    <w:rsid w:val="00890F20"/>
    <w:rsid w:val="00891426"/>
    <w:rsid w:val="0089363C"/>
    <w:rsid w:val="00893B96"/>
    <w:rsid w:val="00895163"/>
    <w:rsid w:val="008952B7"/>
    <w:rsid w:val="0089600C"/>
    <w:rsid w:val="008A0261"/>
    <w:rsid w:val="008A088C"/>
    <w:rsid w:val="008A0B73"/>
    <w:rsid w:val="008A1D25"/>
    <w:rsid w:val="008A3540"/>
    <w:rsid w:val="008A45AE"/>
    <w:rsid w:val="008A4D68"/>
    <w:rsid w:val="008A4E6A"/>
    <w:rsid w:val="008A58F1"/>
    <w:rsid w:val="008A719B"/>
    <w:rsid w:val="008B0E9F"/>
    <w:rsid w:val="008B167B"/>
    <w:rsid w:val="008B5C50"/>
    <w:rsid w:val="008C3164"/>
    <w:rsid w:val="008C5745"/>
    <w:rsid w:val="008C5C0F"/>
    <w:rsid w:val="008C686F"/>
    <w:rsid w:val="008C6AEB"/>
    <w:rsid w:val="008C6C3A"/>
    <w:rsid w:val="008C6CEE"/>
    <w:rsid w:val="008D0453"/>
    <w:rsid w:val="008D5A8D"/>
    <w:rsid w:val="008D5C5A"/>
    <w:rsid w:val="008D6454"/>
    <w:rsid w:val="008D7C6B"/>
    <w:rsid w:val="008E31FB"/>
    <w:rsid w:val="008E3795"/>
    <w:rsid w:val="008E3CCC"/>
    <w:rsid w:val="008E5D4D"/>
    <w:rsid w:val="008E6515"/>
    <w:rsid w:val="008F060E"/>
    <w:rsid w:val="008F3D55"/>
    <w:rsid w:val="008F4238"/>
    <w:rsid w:val="008F5EF8"/>
    <w:rsid w:val="00901DF3"/>
    <w:rsid w:val="00903121"/>
    <w:rsid w:val="009056AA"/>
    <w:rsid w:val="00907950"/>
    <w:rsid w:val="00910E00"/>
    <w:rsid w:val="00911BB3"/>
    <w:rsid w:val="00914175"/>
    <w:rsid w:val="00916E24"/>
    <w:rsid w:val="00920059"/>
    <w:rsid w:val="0092081D"/>
    <w:rsid w:val="00926246"/>
    <w:rsid w:val="009262E7"/>
    <w:rsid w:val="009270C8"/>
    <w:rsid w:val="009339FA"/>
    <w:rsid w:val="0093793F"/>
    <w:rsid w:val="00940C5D"/>
    <w:rsid w:val="0094218C"/>
    <w:rsid w:val="0094254C"/>
    <w:rsid w:val="00943631"/>
    <w:rsid w:val="00943F30"/>
    <w:rsid w:val="00944A4C"/>
    <w:rsid w:val="00944D91"/>
    <w:rsid w:val="009454C1"/>
    <w:rsid w:val="00945A23"/>
    <w:rsid w:val="00950C5D"/>
    <w:rsid w:val="00954A28"/>
    <w:rsid w:val="00954B02"/>
    <w:rsid w:val="00961E83"/>
    <w:rsid w:val="00962EDF"/>
    <w:rsid w:val="009632C5"/>
    <w:rsid w:val="0097448E"/>
    <w:rsid w:val="00975D18"/>
    <w:rsid w:val="00981EDC"/>
    <w:rsid w:val="00982D11"/>
    <w:rsid w:val="00984C22"/>
    <w:rsid w:val="00985672"/>
    <w:rsid w:val="00986118"/>
    <w:rsid w:val="00986AD6"/>
    <w:rsid w:val="0098721E"/>
    <w:rsid w:val="0098755E"/>
    <w:rsid w:val="00990190"/>
    <w:rsid w:val="0099492A"/>
    <w:rsid w:val="00996806"/>
    <w:rsid w:val="0099720C"/>
    <w:rsid w:val="00997EE6"/>
    <w:rsid w:val="009A0CCD"/>
    <w:rsid w:val="009A1CEF"/>
    <w:rsid w:val="009A33AE"/>
    <w:rsid w:val="009A4467"/>
    <w:rsid w:val="009A4EA8"/>
    <w:rsid w:val="009A74B2"/>
    <w:rsid w:val="009B1519"/>
    <w:rsid w:val="009B211A"/>
    <w:rsid w:val="009B244B"/>
    <w:rsid w:val="009B4D71"/>
    <w:rsid w:val="009B506F"/>
    <w:rsid w:val="009B5A36"/>
    <w:rsid w:val="009B61D1"/>
    <w:rsid w:val="009B6474"/>
    <w:rsid w:val="009B666A"/>
    <w:rsid w:val="009B69AB"/>
    <w:rsid w:val="009B727F"/>
    <w:rsid w:val="009B72BD"/>
    <w:rsid w:val="009C0FE1"/>
    <w:rsid w:val="009C111C"/>
    <w:rsid w:val="009C2C8B"/>
    <w:rsid w:val="009C3957"/>
    <w:rsid w:val="009C3BC9"/>
    <w:rsid w:val="009C4E04"/>
    <w:rsid w:val="009D11B2"/>
    <w:rsid w:val="009D4DC6"/>
    <w:rsid w:val="009D4DDD"/>
    <w:rsid w:val="009D6B14"/>
    <w:rsid w:val="009E5405"/>
    <w:rsid w:val="009E57F2"/>
    <w:rsid w:val="009E59CE"/>
    <w:rsid w:val="009E6430"/>
    <w:rsid w:val="009E6F15"/>
    <w:rsid w:val="009E7258"/>
    <w:rsid w:val="009F0849"/>
    <w:rsid w:val="009F1463"/>
    <w:rsid w:val="009F1594"/>
    <w:rsid w:val="009F1766"/>
    <w:rsid w:val="009F1D16"/>
    <w:rsid w:val="009F31C6"/>
    <w:rsid w:val="009F4118"/>
    <w:rsid w:val="009F63C6"/>
    <w:rsid w:val="00A047C1"/>
    <w:rsid w:val="00A05483"/>
    <w:rsid w:val="00A059B2"/>
    <w:rsid w:val="00A062A2"/>
    <w:rsid w:val="00A077CB"/>
    <w:rsid w:val="00A07FD1"/>
    <w:rsid w:val="00A1005D"/>
    <w:rsid w:val="00A13851"/>
    <w:rsid w:val="00A15D02"/>
    <w:rsid w:val="00A1743D"/>
    <w:rsid w:val="00A21107"/>
    <w:rsid w:val="00A21818"/>
    <w:rsid w:val="00A221F7"/>
    <w:rsid w:val="00A30408"/>
    <w:rsid w:val="00A30C58"/>
    <w:rsid w:val="00A310BF"/>
    <w:rsid w:val="00A344D2"/>
    <w:rsid w:val="00A35750"/>
    <w:rsid w:val="00A37134"/>
    <w:rsid w:val="00A40536"/>
    <w:rsid w:val="00A40F67"/>
    <w:rsid w:val="00A4168E"/>
    <w:rsid w:val="00A416BC"/>
    <w:rsid w:val="00A43B91"/>
    <w:rsid w:val="00A43EBF"/>
    <w:rsid w:val="00A448E1"/>
    <w:rsid w:val="00A4597A"/>
    <w:rsid w:val="00A50C20"/>
    <w:rsid w:val="00A5554C"/>
    <w:rsid w:val="00A55C8F"/>
    <w:rsid w:val="00A63021"/>
    <w:rsid w:val="00A637FF"/>
    <w:rsid w:val="00A63CD3"/>
    <w:rsid w:val="00A64C45"/>
    <w:rsid w:val="00A66058"/>
    <w:rsid w:val="00A674CD"/>
    <w:rsid w:val="00A7158B"/>
    <w:rsid w:val="00A75CB6"/>
    <w:rsid w:val="00A76EA8"/>
    <w:rsid w:val="00A80179"/>
    <w:rsid w:val="00A802FC"/>
    <w:rsid w:val="00A849F5"/>
    <w:rsid w:val="00A86B63"/>
    <w:rsid w:val="00A9279F"/>
    <w:rsid w:val="00A94918"/>
    <w:rsid w:val="00A967F0"/>
    <w:rsid w:val="00A97AC4"/>
    <w:rsid w:val="00AA06E7"/>
    <w:rsid w:val="00AA0931"/>
    <w:rsid w:val="00AA31E7"/>
    <w:rsid w:val="00AA376E"/>
    <w:rsid w:val="00AA54D3"/>
    <w:rsid w:val="00AA6AC5"/>
    <w:rsid w:val="00AA6CBC"/>
    <w:rsid w:val="00AA6EEC"/>
    <w:rsid w:val="00AB0375"/>
    <w:rsid w:val="00AB0665"/>
    <w:rsid w:val="00AB090F"/>
    <w:rsid w:val="00AB2825"/>
    <w:rsid w:val="00AB56D6"/>
    <w:rsid w:val="00AB6A6D"/>
    <w:rsid w:val="00AC1DA3"/>
    <w:rsid w:val="00AC351F"/>
    <w:rsid w:val="00AC401B"/>
    <w:rsid w:val="00AC6303"/>
    <w:rsid w:val="00AC6F93"/>
    <w:rsid w:val="00AC7ED4"/>
    <w:rsid w:val="00AD06DB"/>
    <w:rsid w:val="00AD377F"/>
    <w:rsid w:val="00AD545E"/>
    <w:rsid w:val="00AD6F1D"/>
    <w:rsid w:val="00AD7BA4"/>
    <w:rsid w:val="00AE3C3C"/>
    <w:rsid w:val="00AE4830"/>
    <w:rsid w:val="00AE558C"/>
    <w:rsid w:val="00AE6922"/>
    <w:rsid w:val="00AF1179"/>
    <w:rsid w:val="00AF2B49"/>
    <w:rsid w:val="00AF35CF"/>
    <w:rsid w:val="00AF42D3"/>
    <w:rsid w:val="00AF4A6F"/>
    <w:rsid w:val="00AF4E12"/>
    <w:rsid w:val="00B0162C"/>
    <w:rsid w:val="00B018F8"/>
    <w:rsid w:val="00B058A8"/>
    <w:rsid w:val="00B06236"/>
    <w:rsid w:val="00B1079C"/>
    <w:rsid w:val="00B112DA"/>
    <w:rsid w:val="00B115D1"/>
    <w:rsid w:val="00B1195F"/>
    <w:rsid w:val="00B13225"/>
    <w:rsid w:val="00B13C95"/>
    <w:rsid w:val="00B1446C"/>
    <w:rsid w:val="00B16BF7"/>
    <w:rsid w:val="00B176CD"/>
    <w:rsid w:val="00B20D89"/>
    <w:rsid w:val="00B210FD"/>
    <w:rsid w:val="00B23204"/>
    <w:rsid w:val="00B24BDE"/>
    <w:rsid w:val="00B27181"/>
    <w:rsid w:val="00B31D23"/>
    <w:rsid w:val="00B3435C"/>
    <w:rsid w:val="00B34481"/>
    <w:rsid w:val="00B3460D"/>
    <w:rsid w:val="00B35C5B"/>
    <w:rsid w:val="00B35C80"/>
    <w:rsid w:val="00B40AEE"/>
    <w:rsid w:val="00B447F4"/>
    <w:rsid w:val="00B450C1"/>
    <w:rsid w:val="00B51EF2"/>
    <w:rsid w:val="00B576CF"/>
    <w:rsid w:val="00B5796C"/>
    <w:rsid w:val="00B61344"/>
    <w:rsid w:val="00B628A1"/>
    <w:rsid w:val="00B67552"/>
    <w:rsid w:val="00B75472"/>
    <w:rsid w:val="00B77008"/>
    <w:rsid w:val="00B80AD4"/>
    <w:rsid w:val="00B82514"/>
    <w:rsid w:val="00B82C69"/>
    <w:rsid w:val="00B82E52"/>
    <w:rsid w:val="00B833BE"/>
    <w:rsid w:val="00B8481C"/>
    <w:rsid w:val="00B84BD1"/>
    <w:rsid w:val="00B874EE"/>
    <w:rsid w:val="00B9403C"/>
    <w:rsid w:val="00B957A3"/>
    <w:rsid w:val="00B95B93"/>
    <w:rsid w:val="00B96397"/>
    <w:rsid w:val="00B97D8D"/>
    <w:rsid w:val="00BA0061"/>
    <w:rsid w:val="00BA276D"/>
    <w:rsid w:val="00BA390A"/>
    <w:rsid w:val="00BA3BA0"/>
    <w:rsid w:val="00BA4346"/>
    <w:rsid w:val="00BA5437"/>
    <w:rsid w:val="00BA7C3F"/>
    <w:rsid w:val="00BB07AD"/>
    <w:rsid w:val="00BB2F13"/>
    <w:rsid w:val="00BB49F4"/>
    <w:rsid w:val="00BB799C"/>
    <w:rsid w:val="00BB7FC2"/>
    <w:rsid w:val="00BC1788"/>
    <w:rsid w:val="00BC54B7"/>
    <w:rsid w:val="00BC6009"/>
    <w:rsid w:val="00BD0CA3"/>
    <w:rsid w:val="00BD2293"/>
    <w:rsid w:val="00BD5095"/>
    <w:rsid w:val="00BD7283"/>
    <w:rsid w:val="00BE584E"/>
    <w:rsid w:val="00BF0301"/>
    <w:rsid w:val="00BF21E6"/>
    <w:rsid w:val="00BF25F5"/>
    <w:rsid w:val="00BF781A"/>
    <w:rsid w:val="00C0036F"/>
    <w:rsid w:val="00C006E2"/>
    <w:rsid w:val="00C00F55"/>
    <w:rsid w:val="00C05CAD"/>
    <w:rsid w:val="00C05D4D"/>
    <w:rsid w:val="00C07894"/>
    <w:rsid w:val="00C13896"/>
    <w:rsid w:val="00C15C09"/>
    <w:rsid w:val="00C166AD"/>
    <w:rsid w:val="00C170E9"/>
    <w:rsid w:val="00C17261"/>
    <w:rsid w:val="00C17391"/>
    <w:rsid w:val="00C2220C"/>
    <w:rsid w:val="00C22A13"/>
    <w:rsid w:val="00C22C69"/>
    <w:rsid w:val="00C23365"/>
    <w:rsid w:val="00C2484B"/>
    <w:rsid w:val="00C249ED"/>
    <w:rsid w:val="00C268D6"/>
    <w:rsid w:val="00C304A3"/>
    <w:rsid w:val="00C3276A"/>
    <w:rsid w:val="00C32873"/>
    <w:rsid w:val="00C3340A"/>
    <w:rsid w:val="00C3419D"/>
    <w:rsid w:val="00C346EA"/>
    <w:rsid w:val="00C42D96"/>
    <w:rsid w:val="00C4379B"/>
    <w:rsid w:val="00C44179"/>
    <w:rsid w:val="00C46627"/>
    <w:rsid w:val="00C46EA6"/>
    <w:rsid w:val="00C51D14"/>
    <w:rsid w:val="00C53720"/>
    <w:rsid w:val="00C53959"/>
    <w:rsid w:val="00C53BB2"/>
    <w:rsid w:val="00C55581"/>
    <w:rsid w:val="00C55957"/>
    <w:rsid w:val="00C56021"/>
    <w:rsid w:val="00C561E4"/>
    <w:rsid w:val="00C56CA5"/>
    <w:rsid w:val="00C56FDA"/>
    <w:rsid w:val="00C62DBD"/>
    <w:rsid w:val="00C63A87"/>
    <w:rsid w:val="00C6508C"/>
    <w:rsid w:val="00C65BF1"/>
    <w:rsid w:val="00C65F1C"/>
    <w:rsid w:val="00C72AC8"/>
    <w:rsid w:val="00C7362C"/>
    <w:rsid w:val="00C736FE"/>
    <w:rsid w:val="00C7406C"/>
    <w:rsid w:val="00C76EA5"/>
    <w:rsid w:val="00C77D04"/>
    <w:rsid w:val="00C8339F"/>
    <w:rsid w:val="00C84A44"/>
    <w:rsid w:val="00C86DD6"/>
    <w:rsid w:val="00C8732D"/>
    <w:rsid w:val="00C9163D"/>
    <w:rsid w:val="00C91BB6"/>
    <w:rsid w:val="00C938ED"/>
    <w:rsid w:val="00C93D80"/>
    <w:rsid w:val="00C95654"/>
    <w:rsid w:val="00C96EE4"/>
    <w:rsid w:val="00CA06A2"/>
    <w:rsid w:val="00CA0CA0"/>
    <w:rsid w:val="00CA2531"/>
    <w:rsid w:val="00CA2D7D"/>
    <w:rsid w:val="00CA371B"/>
    <w:rsid w:val="00CA3BF0"/>
    <w:rsid w:val="00CA468A"/>
    <w:rsid w:val="00CA4E31"/>
    <w:rsid w:val="00CA5782"/>
    <w:rsid w:val="00CA6694"/>
    <w:rsid w:val="00CA6841"/>
    <w:rsid w:val="00CB0954"/>
    <w:rsid w:val="00CB0966"/>
    <w:rsid w:val="00CB0C37"/>
    <w:rsid w:val="00CB0C75"/>
    <w:rsid w:val="00CB20F7"/>
    <w:rsid w:val="00CB4B3D"/>
    <w:rsid w:val="00CB70FB"/>
    <w:rsid w:val="00CC45D8"/>
    <w:rsid w:val="00CC5E8F"/>
    <w:rsid w:val="00CC73D3"/>
    <w:rsid w:val="00CC7895"/>
    <w:rsid w:val="00CD1197"/>
    <w:rsid w:val="00CD3036"/>
    <w:rsid w:val="00CD33B6"/>
    <w:rsid w:val="00CD51B9"/>
    <w:rsid w:val="00CD7CC5"/>
    <w:rsid w:val="00CE25E0"/>
    <w:rsid w:val="00CE3518"/>
    <w:rsid w:val="00CE3F3D"/>
    <w:rsid w:val="00CE47D5"/>
    <w:rsid w:val="00CE6E9B"/>
    <w:rsid w:val="00CF1914"/>
    <w:rsid w:val="00CF34B3"/>
    <w:rsid w:val="00CF472C"/>
    <w:rsid w:val="00CF68D7"/>
    <w:rsid w:val="00D00B91"/>
    <w:rsid w:val="00D02789"/>
    <w:rsid w:val="00D0354A"/>
    <w:rsid w:val="00D04B61"/>
    <w:rsid w:val="00D1017C"/>
    <w:rsid w:val="00D10E13"/>
    <w:rsid w:val="00D12F71"/>
    <w:rsid w:val="00D173D6"/>
    <w:rsid w:val="00D20AD6"/>
    <w:rsid w:val="00D2306C"/>
    <w:rsid w:val="00D230A7"/>
    <w:rsid w:val="00D23453"/>
    <w:rsid w:val="00D24EAD"/>
    <w:rsid w:val="00D254EE"/>
    <w:rsid w:val="00D2791E"/>
    <w:rsid w:val="00D30226"/>
    <w:rsid w:val="00D3405F"/>
    <w:rsid w:val="00D34285"/>
    <w:rsid w:val="00D35DD7"/>
    <w:rsid w:val="00D370B6"/>
    <w:rsid w:val="00D37A65"/>
    <w:rsid w:val="00D41660"/>
    <w:rsid w:val="00D4175F"/>
    <w:rsid w:val="00D41DC5"/>
    <w:rsid w:val="00D44958"/>
    <w:rsid w:val="00D45610"/>
    <w:rsid w:val="00D46045"/>
    <w:rsid w:val="00D47609"/>
    <w:rsid w:val="00D47D52"/>
    <w:rsid w:val="00D47E50"/>
    <w:rsid w:val="00D50F3A"/>
    <w:rsid w:val="00D5136C"/>
    <w:rsid w:val="00D536E8"/>
    <w:rsid w:val="00D53AC5"/>
    <w:rsid w:val="00D53D4F"/>
    <w:rsid w:val="00D547EC"/>
    <w:rsid w:val="00D54E62"/>
    <w:rsid w:val="00D554CF"/>
    <w:rsid w:val="00D5573A"/>
    <w:rsid w:val="00D55F34"/>
    <w:rsid w:val="00D57A93"/>
    <w:rsid w:val="00D60B95"/>
    <w:rsid w:val="00D62C6B"/>
    <w:rsid w:val="00D63F82"/>
    <w:rsid w:val="00D652CC"/>
    <w:rsid w:val="00D66CCF"/>
    <w:rsid w:val="00D67BDF"/>
    <w:rsid w:val="00D72889"/>
    <w:rsid w:val="00D734C1"/>
    <w:rsid w:val="00D73A15"/>
    <w:rsid w:val="00D76897"/>
    <w:rsid w:val="00D77E14"/>
    <w:rsid w:val="00D82CA6"/>
    <w:rsid w:val="00D83464"/>
    <w:rsid w:val="00D839E0"/>
    <w:rsid w:val="00D8631D"/>
    <w:rsid w:val="00D873C5"/>
    <w:rsid w:val="00D87DC4"/>
    <w:rsid w:val="00D912D3"/>
    <w:rsid w:val="00D91CB9"/>
    <w:rsid w:val="00D9431C"/>
    <w:rsid w:val="00D9552B"/>
    <w:rsid w:val="00D95BA8"/>
    <w:rsid w:val="00DA12A1"/>
    <w:rsid w:val="00DB1C4D"/>
    <w:rsid w:val="00DB2C38"/>
    <w:rsid w:val="00DB6149"/>
    <w:rsid w:val="00DB696F"/>
    <w:rsid w:val="00DC2546"/>
    <w:rsid w:val="00DC2FD7"/>
    <w:rsid w:val="00DC4B0C"/>
    <w:rsid w:val="00DC6380"/>
    <w:rsid w:val="00DD399C"/>
    <w:rsid w:val="00DE04D8"/>
    <w:rsid w:val="00DE1355"/>
    <w:rsid w:val="00DE1DB4"/>
    <w:rsid w:val="00DE2021"/>
    <w:rsid w:val="00DE2468"/>
    <w:rsid w:val="00DE37BC"/>
    <w:rsid w:val="00DE3A48"/>
    <w:rsid w:val="00DE4C04"/>
    <w:rsid w:val="00DE5921"/>
    <w:rsid w:val="00DE6BBE"/>
    <w:rsid w:val="00DF079F"/>
    <w:rsid w:val="00DF07AF"/>
    <w:rsid w:val="00DF153A"/>
    <w:rsid w:val="00DF155C"/>
    <w:rsid w:val="00DF1B38"/>
    <w:rsid w:val="00DF1D1F"/>
    <w:rsid w:val="00E064FC"/>
    <w:rsid w:val="00E06805"/>
    <w:rsid w:val="00E12068"/>
    <w:rsid w:val="00E12635"/>
    <w:rsid w:val="00E150E2"/>
    <w:rsid w:val="00E15FE2"/>
    <w:rsid w:val="00E16ECA"/>
    <w:rsid w:val="00E179EB"/>
    <w:rsid w:val="00E20175"/>
    <w:rsid w:val="00E220D2"/>
    <w:rsid w:val="00E235F7"/>
    <w:rsid w:val="00E25033"/>
    <w:rsid w:val="00E316A6"/>
    <w:rsid w:val="00E32D65"/>
    <w:rsid w:val="00E339E3"/>
    <w:rsid w:val="00E40BF0"/>
    <w:rsid w:val="00E41A34"/>
    <w:rsid w:val="00E4354F"/>
    <w:rsid w:val="00E43C52"/>
    <w:rsid w:val="00E452D7"/>
    <w:rsid w:val="00E454D0"/>
    <w:rsid w:val="00E45E75"/>
    <w:rsid w:val="00E47574"/>
    <w:rsid w:val="00E5256F"/>
    <w:rsid w:val="00E52BE2"/>
    <w:rsid w:val="00E57856"/>
    <w:rsid w:val="00E60272"/>
    <w:rsid w:val="00E61B26"/>
    <w:rsid w:val="00E6230E"/>
    <w:rsid w:val="00E62A58"/>
    <w:rsid w:val="00E6541E"/>
    <w:rsid w:val="00E65AC0"/>
    <w:rsid w:val="00E665CB"/>
    <w:rsid w:val="00E70D11"/>
    <w:rsid w:val="00E722CB"/>
    <w:rsid w:val="00E730B7"/>
    <w:rsid w:val="00E75899"/>
    <w:rsid w:val="00E8236A"/>
    <w:rsid w:val="00E8304D"/>
    <w:rsid w:val="00E84FA0"/>
    <w:rsid w:val="00E85852"/>
    <w:rsid w:val="00E86096"/>
    <w:rsid w:val="00E864D8"/>
    <w:rsid w:val="00E870F5"/>
    <w:rsid w:val="00E919D8"/>
    <w:rsid w:val="00E92BF9"/>
    <w:rsid w:val="00E945AB"/>
    <w:rsid w:val="00EA3C78"/>
    <w:rsid w:val="00EA5B0E"/>
    <w:rsid w:val="00EA5F60"/>
    <w:rsid w:val="00EA7564"/>
    <w:rsid w:val="00EA7C1C"/>
    <w:rsid w:val="00EA7C91"/>
    <w:rsid w:val="00EB0A01"/>
    <w:rsid w:val="00EB1782"/>
    <w:rsid w:val="00EB3212"/>
    <w:rsid w:val="00EB5260"/>
    <w:rsid w:val="00EC0327"/>
    <w:rsid w:val="00EC036D"/>
    <w:rsid w:val="00EC07F0"/>
    <w:rsid w:val="00EC12A0"/>
    <w:rsid w:val="00EC1940"/>
    <w:rsid w:val="00EC41A1"/>
    <w:rsid w:val="00EC4310"/>
    <w:rsid w:val="00ED0E36"/>
    <w:rsid w:val="00ED1E79"/>
    <w:rsid w:val="00ED3036"/>
    <w:rsid w:val="00ED3F0F"/>
    <w:rsid w:val="00ED5FA1"/>
    <w:rsid w:val="00ED6350"/>
    <w:rsid w:val="00ED67F5"/>
    <w:rsid w:val="00ED739C"/>
    <w:rsid w:val="00ED751F"/>
    <w:rsid w:val="00ED7C46"/>
    <w:rsid w:val="00EE1A36"/>
    <w:rsid w:val="00EE1C08"/>
    <w:rsid w:val="00EE1CA3"/>
    <w:rsid w:val="00EE1E94"/>
    <w:rsid w:val="00EE2A33"/>
    <w:rsid w:val="00EE4A0F"/>
    <w:rsid w:val="00EE7077"/>
    <w:rsid w:val="00EF6533"/>
    <w:rsid w:val="00EF7C93"/>
    <w:rsid w:val="00F00E69"/>
    <w:rsid w:val="00F00F0F"/>
    <w:rsid w:val="00F0384E"/>
    <w:rsid w:val="00F03ACA"/>
    <w:rsid w:val="00F04C3D"/>
    <w:rsid w:val="00F05DD1"/>
    <w:rsid w:val="00F066DA"/>
    <w:rsid w:val="00F0683A"/>
    <w:rsid w:val="00F07BAD"/>
    <w:rsid w:val="00F136BF"/>
    <w:rsid w:val="00F14048"/>
    <w:rsid w:val="00F15CE2"/>
    <w:rsid w:val="00F17149"/>
    <w:rsid w:val="00F17E76"/>
    <w:rsid w:val="00F23AF4"/>
    <w:rsid w:val="00F24AC9"/>
    <w:rsid w:val="00F26002"/>
    <w:rsid w:val="00F27A21"/>
    <w:rsid w:val="00F31E91"/>
    <w:rsid w:val="00F33DD8"/>
    <w:rsid w:val="00F348E3"/>
    <w:rsid w:val="00F37E84"/>
    <w:rsid w:val="00F42237"/>
    <w:rsid w:val="00F43385"/>
    <w:rsid w:val="00F445BA"/>
    <w:rsid w:val="00F45343"/>
    <w:rsid w:val="00F4568D"/>
    <w:rsid w:val="00F4728D"/>
    <w:rsid w:val="00F47AE6"/>
    <w:rsid w:val="00F47D57"/>
    <w:rsid w:val="00F51DF4"/>
    <w:rsid w:val="00F51E15"/>
    <w:rsid w:val="00F532BF"/>
    <w:rsid w:val="00F54DDA"/>
    <w:rsid w:val="00F6049E"/>
    <w:rsid w:val="00F62B5B"/>
    <w:rsid w:val="00F639F5"/>
    <w:rsid w:val="00F6504C"/>
    <w:rsid w:val="00F704BA"/>
    <w:rsid w:val="00F712F6"/>
    <w:rsid w:val="00F71EF9"/>
    <w:rsid w:val="00F71F98"/>
    <w:rsid w:val="00F7241D"/>
    <w:rsid w:val="00F7381B"/>
    <w:rsid w:val="00F7508B"/>
    <w:rsid w:val="00F764F2"/>
    <w:rsid w:val="00F76B6B"/>
    <w:rsid w:val="00F83764"/>
    <w:rsid w:val="00F83BB8"/>
    <w:rsid w:val="00F83D34"/>
    <w:rsid w:val="00F84323"/>
    <w:rsid w:val="00F845CB"/>
    <w:rsid w:val="00F858BB"/>
    <w:rsid w:val="00F93486"/>
    <w:rsid w:val="00F93DCD"/>
    <w:rsid w:val="00F957D8"/>
    <w:rsid w:val="00F965DC"/>
    <w:rsid w:val="00F96F02"/>
    <w:rsid w:val="00F978F1"/>
    <w:rsid w:val="00FA1282"/>
    <w:rsid w:val="00FA5ABF"/>
    <w:rsid w:val="00FB0535"/>
    <w:rsid w:val="00FB24F0"/>
    <w:rsid w:val="00FB50DC"/>
    <w:rsid w:val="00FB6433"/>
    <w:rsid w:val="00FB6519"/>
    <w:rsid w:val="00FB7CC9"/>
    <w:rsid w:val="00FC09D7"/>
    <w:rsid w:val="00FC1F5F"/>
    <w:rsid w:val="00FC2002"/>
    <w:rsid w:val="00FC32F7"/>
    <w:rsid w:val="00FC60A0"/>
    <w:rsid w:val="00FC7C41"/>
    <w:rsid w:val="00FD18AA"/>
    <w:rsid w:val="00FD574E"/>
    <w:rsid w:val="00FD5932"/>
    <w:rsid w:val="00FD647C"/>
    <w:rsid w:val="00FD7C0A"/>
    <w:rsid w:val="00FE0855"/>
    <w:rsid w:val="00FE0915"/>
    <w:rsid w:val="00FE4C04"/>
    <w:rsid w:val="00FE5131"/>
    <w:rsid w:val="00FE75B3"/>
    <w:rsid w:val="00FF19E6"/>
    <w:rsid w:val="00FF1EFD"/>
    <w:rsid w:val="00FF37C5"/>
    <w:rsid w:val="00FF3FFD"/>
    <w:rsid w:val="00FF52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4056D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basedOn w:val="Normal"/>
    <w:next w:val="Normal"/>
    <w:link w:val="Heading1Char"/>
    <w:uiPriority w:val="99"/>
    <w:qFormat/>
    <w:locked/>
    <w:rsid w:val="003442C4"/>
    <w:pPr>
      <w:keepNext/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71F98"/>
    <w:pPr>
      <w:keepNext/>
      <w:keepLines/>
      <w:spacing w:before="200" w:after="0"/>
      <w:outlineLvl w:val="2"/>
    </w:pPr>
    <w:rPr>
      <w:rFonts w:ascii="Cambria" w:eastAsia="Times New Roman" w:hAnsi="Cambria" w:cs="Cambria"/>
      <w:b/>
      <w:bCs/>
      <w:color w:val="4F81BD"/>
      <w:sz w:val="28"/>
      <w:szCs w:val="28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254E"/>
    <w:rPr>
      <w:rFonts w:asciiTheme="majorHAnsi" w:eastAsiaTheme="majorEastAsia" w:hAnsiTheme="majorHAnsi" w:cstheme="majorBidi"/>
      <w:b/>
      <w:bCs/>
      <w:kern w:val="32"/>
      <w:sz w:val="32"/>
      <w:szCs w:val="32"/>
      <w:lang w:eastAsia="en-US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F71F98"/>
    <w:rPr>
      <w:rFonts w:ascii="Cambria" w:hAnsi="Cambria" w:cs="Cambria"/>
      <w:b/>
      <w:bCs/>
      <w:color w:val="4F81BD"/>
      <w:sz w:val="28"/>
      <w:szCs w:val="28"/>
    </w:rPr>
  </w:style>
  <w:style w:type="paragraph" w:styleId="NormalWeb">
    <w:name w:val="Normal (Web)"/>
    <w:basedOn w:val="Normal"/>
    <w:uiPriority w:val="99"/>
    <w:semiHidden/>
    <w:rsid w:val="0018590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DefaultParagraphFont"/>
    <w:uiPriority w:val="99"/>
    <w:rsid w:val="0078661E"/>
  </w:style>
  <w:style w:type="paragraph" w:styleId="BalloonText">
    <w:name w:val="Balloon Text"/>
    <w:basedOn w:val="Normal"/>
    <w:link w:val="BalloonTextChar"/>
    <w:uiPriority w:val="99"/>
    <w:semiHidden/>
    <w:rsid w:val="00C172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17261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rsid w:val="00F71F98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1759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9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9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759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://gotpower.ru/kak-nachat-vesti-zdorovyj-obraz-zhizni-ili-pervaya-statya-na-etom-sajte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://gotpower.ru/imunnaya-sistema-zakalivaemsya/" TargetMode="External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438</TotalTime>
  <Pages>2</Pages>
  <Words>478</Words>
  <Characters>2726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Владелец</cp:lastModifiedBy>
  <cp:revision>7</cp:revision>
  <cp:lastPrinted>2015-05-12T07:55:00Z</cp:lastPrinted>
  <dcterms:created xsi:type="dcterms:W3CDTF">2015-05-11T12:12:00Z</dcterms:created>
  <dcterms:modified xsi:type="dcterms:W3CDTF">2017-09-12T07:45:00Z</dcterms:modified>
</cp:coreProperties>
</file>