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1C1" w:rsidRPr="00D37ACA" w:rsidRDefault="00F611C1" w:rsidP="00104A7D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0639" w:type="dxa"/>
        <w:tblInd w:w="-972" w:type="dxa"/>
        <w:tblLook w:val="01E0"/>
      </w:tblPr>
      <w:tblGrid>
        <w:gridCol w:w="3451"/>
        <w:gridCol w:w="7188"/>
      </w:tblGrid>
      <w:tr w:rsidR="00F611C1" w:rsidTr="00F714AF">
        <w:trPr>
          <w:trHeight w:val="7040"/>
        </w:trPr>
        <w:tc>
          <w:tcPr>
            <w:tcW w:w="3451" w:type="dxa"/>
          </w:tcPr>
          <w:p w:rsidR="00F611C1" w:rsidRPr="00F714AF" w:rsidRDefault="00F611C1" w:rsidP="00F714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14AF">
              <w:rPr>
                <w:rFonts w:ascii="Times New Roman" w:hAnsi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5.25pt;height:208.5pt">
                  <v:imagedata r:id="rId5" o:title=""/>
                </v:shape>
              </w:pict>
            </w:r>
          </w:p>
          <w:p w:rsidR="00F611C1" w:rsidRPr="00F714AF" w:rsidRDefault="00F611C1" w:rsidP="00F714AF">
            <w:pPr>
              <w:pStyle w:val="ListParagraph"/>
              <w:spacing w:after="0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14AF">
              <w:rPr>
                <w:rFonts w:ascii="Times New Roman" w:hAnsi="Times New Roman"/>
                <w:b/>
                <w:sz w:val="24"/>
                <w:szCs w:val="24"/>
              </w:rPr>
              <w:t>Исмагилова</w:t>
            </w:r>
          </w:p>
          <w:p w:rsidR="00F611C1" w:rsidRPr="00F714AF" w:rsidRDefault="00F611C1" w:rsidP="00F714AF">
            <w:pPr>
              <w:pStyle w:val="ListParagraph"/>
              <w:spacing w:after="0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714AF">
              <w:rPr>
                <w:rFonts w:ascii="Times New Roman" w:hAnsi="Times New Roman"/>
                <w:b/>
                <w:sz w:val="24"/>
                <w:szCs w:val="24"/>
              </w:rPr>
              <w:t>Наталья Васильевна</w:t>
            </w:r>
          </w:p>
          <w:p w:rsidR="00F611C1" w:rsidRPr="00F714AF" w:rsidRDefault="00F611C1" w:rsidP="00F714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8" w:type="dxa"/>
          </w:tcPr>
          <w:p w:rsidR="00F611C1" w:rsidRPr="00F714AF" w:rsidRDefault="00F611C1" w:rsidP="00F714AF">
            <w:pPr>
              <w:pStyle w:val="ListParagraph"/>
              <w:spacing w:after="0"/>
              <w:ind w:left="36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611C1" w:rsidRPr="0089198E" w:rsidRDefault="00F611C1" w:rsidP="00F714AF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89198E">
              <w:rPr>
                <w:rFonts w:ascii="Times New Roman" w:hAnsi="Times New Roman"/>
                <w:b/>
                <w:sz w:val="24"/>
                <w:szCs w:val="24"/>
              </w:rPr>
              <w:t>Исмагилова Наталья Васильевна</w:t>
            </w:r>
          </w:p>
          <w:p w:rsidR="00F611C1" w:rsidRPr="00F714AF" w:rsidRDefault="00F611C1" w:rsidP="00F714AF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14AF">
              <w:rPr>
                <w:rFonts w:ascii="Times New Roman" w:hAnsi="Times New Roman"/>
                <w:sz w:val="24"/>
                <w:szCs w:val="24"/>
              </w:rPr>
              <w:t xml:space="preserve">Образование:  высшее,  ТГПИ, </w:t>
            </w:r>
            <w:smartTag w:uri="urn:schemas-microsoft-com:office:smarttags" w:element="metricconverter">
              <w:smartTagPr>
                <w:attr w:name="ProductID" w:val="1988 г"/>
              </w:smartTagPr>
              <w:r w:rsidRPr="00F714AF">
                <w:rPr>
                  <w:rFonts w:ascii="Times New Roman" w:hAnsi="Times New Roman"/>
                  <w:sz w:val="24"/>
                  <w:szCs w:val="24"/>
                </w:rPr>
                <w:t>1988 г</w:t>
              </w:r>
            </w:smartTag>
            <w:r w:rsidRPr="00F714AF">
              <w:rPr>
                <w:rFonts w:ascii="Times New Roman" w:hAnsi="Times New Roman"/>
                <w:sz w:val="24"/>
                <w:szCs w:val="24"/>
              </w:rPr>
              <w:t xml:space="preserve">., </w:t>
            </w:r>
          </w:p>
          <w:p w:rsidR="00F611C1" w:rsidRPr="00F714AF" w:rsidRDefault="00F611C1" w:rsidP="00F714AF">
            <w:pPr>
              <w:pStyle w:val="ListParagraph"/>
              <w:spacing w:after="0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714AF">
              <w:rPr>
                <w:rFonts w:ascii="Times New Roman" w:hAnsi="Times New Roman"/>
                <w:sz w:val="24"/>
                <w:szCs w:val="24"/>
              </w:rPr>
              <w:t xml:space="preserve">      биолого-химический факультет</w:t>
            </w:r>
          </w:p>
          <w:p w:rsidR="00F611C1" w:rsidRPr="00F714AF" w:rsidRDefault="00F611C1" w:rsidP="00F714AF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14AF">
              <w:rPr>
                <w:rFonts w:ascii="Times New Roman" w:hAnsi="Times New Roman"/>
                <w:sz w:val="24"/>
                <w:szCs w:val="24"/>
              </w:rPr>
              <w:t>Стаж работы: более 30 лет</w:t>
            </w:r>
          </w:p>
          <w:p w:rsidR="00F611C1" w:rsidRPr="00F714AF" w:rsidRDefault="00F611C1" w:rsidP="00F714AF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14AF">
              <w:rPr>
                <w:rFonts w:ascii="Times New Roman" w:hAnsi="Times New Roman"/>
                <w:sz w:val="24"/>
                <w:szCs w:val="24"/>
              </w:rPr>
              <w:t>Категория: первая</w:t>
            </w:r>
          </w:p>
          <w:p w:rsidR="00F611C1" w:rsidRPr="00F714AF" w:rsidRDefault="00F611C1" w:rsidP="00F714AF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14AF">
              <w:rPr>
                <w:rFonts w:ascii="Times New Roman" w:hAnsi="Times New Roman"/>
                <w:sz w:val="24"/>
                <w:szCs w:val="24"/>
              </w:rPr>
              <w:t>Занимаемая должность: учитель биологии</w:t>
            </w:r>
          </w:p>
          <w:p w:rsidR="00F611C1" w:rsidRPr="00F714AF" w:rsidRDefault="00F611C1" w:rsidP="00F714AF">
            <w:pPr>
              <w:pStyle w:val="ListParagraph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14AF">
              <w:rPr>
                <w:rFonts w:ascii="Times New Roman" w:hAnsi="Times New Roman"/>
                <w:sz w:val="24"/>
                <w:szCs w:val="24"/>
              </w:rPr>
              <w:t>с 01.09.2018 по 31.08.2020г.  ЗАТО Северск  МБОУ «Северский лицей»,  учитель биологии;</w:t>
            </w:r>
          </w:p>
          <w:p w:rsidR="00F611C1" w:rsidRPr="00F714AF" w:rsidRDefault="00F611C1" w:rsidP="00F714AF">
            <w:pPr>
              <w:pStyle w:val="ListParagraph"/>
              <w:spacing w:after="0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714AF">
              <w:rPr>
                <w:rFonts w:ascii="Times New Roman" w:hAnsi="Times New Roman"/>
                <w:sz w:val="24"/>
                <w:szCs w:val="24"/>
              </w:rPr>
              <w:t xml:space="preserve">      с 01.09.2020  ЗАТО Северск  МБОУ «СОШ №197»</w:t>
            </w:r>
          </w:p>
          <w:p w:rsidR="00F611C1" w:rsidRPr="00F714AF" w:rsidRDefault="00F611C1" w:rsidP="00F714AF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14AF">
              <w:rPr>
                <w:rFonts w:ascii="Times New Roman" w:hAnsi="Times New Roman"/>
                <w:sz w:val="24"/>
                <w:szCs w:val="24"/>
              </w:rPr>
              <w:t xml:space="preserve">Сведения о повышении квалификации: </w:t>
            </w:r>
          </w:p>
          <w:p w:rsidR="00F611C1" w:rsidRPr="00CD2D24" w:rsidRDefault="00F611C1" w:rsidP="00CD2D24">
            <w:pPr>
              <w:spacing w:after="0"/>
              <w:ind w:left="360"/>
              <w:rPr>
                <w:rFonts w:ascii="Times New Roman" w:hAnsi="Times New Roman"/>
              </w:rPr>
            </w:pPr>
            <w:r w:rsidRPr="00CD2D24">
              <w:rPr>
                <w:rFonts w:ascii="Times New Roman" w:hAnsi="Times New Roman"/>
              </w:rPr>
              <w:t xml:space="preserve">     удостоверение о повышении квалификации №700800022585, 30.03.2018 «Профессиональное мастерство учителя-предметника естественнонаучного направления в условиях реализации ФГОС», 108 часов</w:t>
            </w:r>
          </w:p>
          <w:p w:rsidR="00F611C1" w:rsidRPr="00F714AF" w:rsidRDefault="00F611C1" w:rsidP="00F714AF">
            <w:pPr>
              <w:pStyle w:val="ListParagraph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14AF">
              <w:rPr>
                <w:rFonts w:ascii="Times New Roman" w:hAnsi="Times New Roman"/>
                <w:sz w:val="24"/>
                <w:szCs w:val="24"/>
              </w:rPr>
              <w:t>удостоверение о повышен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ии квалификации №702408202455 </w:t>
            </w:r>
            <w:r w:rsidRPr="00F714AF">
              <w:rPr>
                <w:rFonts w:ascii="Times New Roman" w:hAnsi="Times New Roman"/>
                <w:sz w:val="24"/>
                <w:szCs w:val="24"/>
              </w:rPr>
              <w:t>21.11.2018 «Практические приемы и способы решения олимпиадных задач», 72 часа</w:t>
            </w:r>
          </w:p>
          <w:p w:rsidR="00F611C1" w:rsidRPr="00F714AF" w:rsidRDefault="00F611C1" w:rsidP="00F714AF">
            <w:pPr>
              <w:pStyle w:val="ListParagraph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14AF">
              <w:rPr>
                <w:rFonts w:ascii="Times New Roman" w:hAnsi="Times New Roman"/>
                <w:sz w:val="24"/>
                <w:szCs w:val="24"/>
              </w:rPr>
              <w:t xml:space="preserve"> Профессиональные качества:  ответственность, исполнительность, доброжелательность, </w:t>
            </w:r>
          </w:p>
          <w:p w:rsidR="00F611C1" w:rsidRPr="00F714AF" w:rsidRDefault="00F611C1" w:rsidP="00F714A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14AF">
              <w:rPr>
                <w:rFonts w:ascii="Times New Roman" w:hAnsi="Times New Roman"/>
                <w:sz w:val="24"/>
                <w:szCs w:val="24"/>
              </w:rPr>
              <w:t>умение работать в группе и  с разновозрастными детьми</w:t>
            </w:r>
          </w:p>
        </w:tc>
      </w:tr>
    </w:tbl>
    <w:p w:rsidR="00F611C1" w:rsidRPr="00D37ACA" w:rsidRDefault="00F611C1" w:rsidP="00F60621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:rsidR="00F611C1" w:rsidRPr="00D37ACA" w:rsidRDefault="00F611C1" w:rsidP="00F60621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Достижения педагога</w:t>
      </w:r>
      <w:r w:rsidRPr="00D37ACA">
        <w:rPr>
          <w:rFonts w:ascii="Times New Roman" w:hAnsi="Times New Roman"/>
          <w:sz w:val="24"/>
          <w:szCs w:val="24"/>
        </w:rPr>
        <w:t xml:space="preserve"> в 2019-2020 учебном году</w:t>
      </w:r>
      <w:r>
        <w:rPr>
          <w:rFonts w:ascii="Times New Roman" w:hAnsi="Times New Roman"/>
          <w:sz w:val="24"/>
          <w:szCs w:val="24"/>
        </w:rPr>
        <w:t>:</w:t>
      </w:r>
    </w:p>
    <w:p w:rsidR="00F611C1" w:rsidRDefault="00F611C1" w:rsidP="00F60621">
      <w:pPr>
        <w:pStyle w:val="ListParagraph"/>
        <w:spacing w:after="0"/>
        <w:rPr>
          <w:rFonts w:ascii="Times New Roman" w:hAnsi="Times New Roman"/>
          <w:bCs/>
          <w:iCs/>
          <w:sz w:val="24"/>
          <w:szCs w:val="24"/>
        </w:rPr>
      </w:pPr>
      <w:r w:rsidRPr="00D37ACA">
        <w:rPr>
          <w:rFonts w:ascii="Times New Roman" w:hAnsi="Times New Roman"/>
          <w:bCs/>
          <w:iCs/>
          <w:sz w:val="24"/>
          <w:szCs w:val="24"/>
        </w:rPr>
        <w:t xml:space="preserve">    Эксперт </w:t>
      </w:r>
      <w:r>
        <w:rPr>
          <w:rFonts w:ascii="Times New Roman" w:hAnsi="Times New Roman"/>
          <w:bCs/>
          <w:iCs/>
          <w:sz w:val="24"/>
          <w:szCs w:val="24"/>
        </w:rPr>
        <w:t>9 областных интеллектуально-творческих играх для обучающихся лицеев и гимназий (</w:t>
      </w:r>
      <w:r w:rsidRPr="00D37ACA">
        <w:rPr>
          <w:rFonts w:ascii="Times New Roman" w:hAnsi="Times New Roman"/>
          <w:bCs/>
          <w:iCs/>
          <w:sz w:val="24"/>
          <w:szCs w:val="24"/>
        </w:rPr>
        <w:t xml:space="preserve"> ИТИ-2019</w:t>
      </w:r>
      <w:r>
        <w:rPr>
          <w:rFonts w:ascii="Times New Roman" w:hAnsi="Times New Roman"/>
          <w:bCs/>
          <w:iCs/>
          <w:sz w:val="24"/>
          <w:szCs w:val="24"/>
        </w:rPr>
        <w:t>)</w:t>
      </w:r>
      <w:r w:rsidRPr="00D37ACA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D37ACA">
        <w:rPr>
          <w:rFonts w:ascii="Times New Roman" w:hAnsi="Times New Roman"/>
          <w:sz w:val="24"/>
          <w:szCs w:val="24"/>
        </w:rPr>
        <w:t xml:space="preserve">ЗАТО Северск  МБОУ «Северский лицей»,  </w:t>
      </w:r>
      <w:r w:rsidRPr="00D37ACA">
        <w:rPr>
          <w:rFonts w:ascii="Times New Roman" w:hAnsi="Times New Roman"/>
          <w:bCs/>
          <w:iCs/>
          <w:sz w:val="24"/>
          <w:szCs w:val="24"/>
        </w:rPr>
        <w:t xml:space="preserve"> (региональный уровень)</w:t>
      </w:r>
      <w:r>
        <w:rPr>
          <w:rFonts w:ascii="Times New Roman" w:hAnsi="Times New Roman"/>
          <w:bCs/>
          <w:iCs/>
          <w:sz w:val="24"/>
          <w:szCs w:val="24"/>
        </w:rPr>
        <w:t>, сертификат</w:t>
      </w:r>
    </w:p>
    <w:p w:rsidR="00F611C1" w:rsidRPr="00D37ACA" w:rsidRDefault="00F611C1" w:rsidP="00F60621">
      <w:pPr>
        <w:spacing w:after="0" w:line="240" w:lineRule="auto"/>
        <w:ind w:left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D37ACA">
        <w:rPr>
          <w:rFonts w:ascii="Times New Roman" w:hAnsi="Times New Roman"/>
          <w:bCs/>
          <w:iCs/>
          <w:sz w:val="24"/>
          <w:szCs w:val="24"/>
        </w:rPr>
        <w:t xml:space="preserve">Эксперт </w:t>
      </w:r>
      <w:r>
        <w:rPr>
          <w:rFonts w:ascii="Times New Roman" w:hAnsi="Times New Roman"/>
          <w:bCs/>
          <w:iCs/>
          <w:sz w:val="24"/>
          <w:szCs w:val="24"/>
        </w:rPr>
        <w:t xml:space="preserve"> 5 и </w:t>
      </w:r>
      <w:r w:rsidRPr="00D37ACA">
        <w:rPr>
          <w:rFonts w:ascii="Times New Roman" w:hAnsi="Times New Roman"/>
          <w:bCs/>
          <w:iCs/>
          <w:sz w:val="24"/>
          <w:szCs w:val="24"/>
        </w:rPr>
        <w:t xml:space="preserve">6 открытой детско-взрослой научно-практической конференции «Человек. Земля. Вселенная” </w:t>
      </w:r>
      <w:r>
        <w:rPr>
          <w:rFonts w:ascii="Times New Roman" w:hAnsi="Times New Roman"/>
          <w:bCs/>
          <w:iCs/>
          <w:sz w:val="24"/>
          <w:szCs w:val="24"/>
        </w:rPr>
        <w:t xml:space="preserve">2019, </w:t>
      </w:r>
      <w:r w:rsidRPr="00D37ACA">
        <w:rPr>
          <w:rFonts w:ascii="Times New Roman" w:hAnsi="Times New Roman"/>
          <w:bCs/>
          <w:iCs/>
          <w:sz w:val="24"/>
          <w:szCs w:val="24"/>
        </w:rPr>
        <w:t>2020 (региональный уровень)</w:t>
      </w:r>
    </w:p>
    <w:p w:rsidR="00F611C1" w:rsidRPr="00D37ACA" w:rsidRDefault="00F611C1" w:rsidP="00F60621">
      <w:pPr>
        <w:pStyle w:val="ListParagraph"/>
        <w:spacing w:after="0"/>
        <w:rPr>
          <w:rFonts w:ascii="Times New Roman" w:hAnsi="Times New Roman"/>
          <w:bCs/>
          <w:iCs/>
          <w:sz w:val="24"/>
          <w:szCs w:val="24"/>
        </w:rPr>
      </w:pPr>
      <w:r w:rsidRPr="00D37ACA">
        <w:rPr>
          <w:rFonts w:ascii="Times New Roman" w:hAnsi="Times New Roman"/>
          <w:bCs/>
          <w:iCs/>
          <w:sz w:val="24"/>
          <w:szCs w:val="24"/>
        </w:rPr>
        <w:t xml:space="preserve">     Организатор на станции «Медицинская» в рамках ИТИ-2019 </w:t>
      </w:r>
      <w:r w:rsidRPr="00D37ACA">
        <w:rPr>
          <w:rFonts w:ascii="Times New Roman" w:hAnsi="Times New Roman"/>
          <w:sz w:val="24"/>
          <w:szCs w:val="24"/>
        </w:rPr>
        <w:t>ЗАТО Северск  МБОУ «Северский лицей»</w:t>
      </w:r>
      <w:r w:rsidRPr="00D37ACA">
        <w:rPr>
          <w:rFonts w:ascii="Times New Roman" w:hAnsi="Times New Roman"/>
          <w:bCs/>
          <w:iCs/>
          <w:sz w:val="24"/>
          <w:szCs w:val="24"/>
        </w:rPr>
        <w:t xml:space="preserve"> (региональный уровень)</w:t>
      </w:r>
    </w:p>
    <w:p w:rsidR="00F611C1" w:rsidRPr="00F60621" w:rsidRDefault="00F611C1" w:rsidP="00E335E2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  <w:r w:rsidRPr="00F60621">
        <w:t xml:space="preserve">  </w:t>
      </w:r>
      <w:r w:rsidRPr="00F6062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</w:t>
      </w:r>
      <w:r w:rsidRPr="00F60621">
        <w:rPr>
          <w:rFonts w:ascii="Times New Roman" w:hAnsi="Times New Roman"/>
        </w:rPr>
        <w:t>Член предметного жюри по биологии  (школьный и муниципальный уровень</w:t>
      </w:r>
      <w:r w:rsidRPr="00F60621">
        <w:rPr>
          <w:rFonts w:ascii="Times New Roman" w:hAnsi="Times New Roman"/>
          <w:b/>
          <w:bCs/>
          <w:iCs/>
          <w:sz w:val="24"/>
          <w:szCs w:val="24"/>
        </w:rPr>
        <w:t>)</w:t>
      </w:r>
    </w:p>
    <w:p w:rsidR="00F611C1" w:rsidRDefault="00F611C1" w:rsidP="00F60621">
      <w:pPr>
        <w:spacing w:after="0" w:line="240" w:lineRule="auto"/>
        <w:ind w:left="720"/>
        <w:rPr>
          <w:rFonts w:ascii="Times New Roman" w:hAnsi="Times New Roman"/>
          <w:bCs/>
          <w:iCs/>
          <w:sz w:val="24"/>
          <w:szCs w:val="24"/>
        </w:rPr>
      </w:pPr>
      <w:r w:rsidRPr="00D37ACA">
        <w:rPr>
          <w:rFonts w:ascii="Times New Roman" w:hAnsi="Times New Roman"/>
          <w:bCs/>
          <w:iCs/>
          <w:sz w:val="24"/>
          <w:szCs w:val="24"/>
        </w:rPr>
        <w:t>Член предметного жюри по  экологии (школьный и муниципальный уровень)</w:t>
      </w:r>
    </w:p>
    <w:p w:rsidR="00F611C1" w:rsidRDefault="00F611C1" w:rsidP="00F60621">
      <w:pPr>
        <w:spacing w:after="0" w:line="240" w:lineRule="auto"/>
        <w:ind w:left="72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Разработчик заданий для ВОШ по биологии в 2020 году  (школьный этап)</w:t>
      </w:r>
    </w:p>
    <w:p w:rsidR="00F611C1" w:rsidRPr="00D37ACA" w:rsidRDefault="00F611C1" w:rsidP="00F60621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F611C1" w:rsidRPr="00D37ACA" w:rsidRDefault="00F611C1" w:rsidP="00F60621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Достижения</w:t>
      </w:r>
      <w:r w:rsidRPr="00D37AC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обучающихся </w:t>
      </w:r>
      <w:r w:rsidRPr="00D37ACA">
        <w:rPr>
          <w:rFonts w:ascii="Times New Roman" w:hAnsi="Times New Roman"/>
          <w:sz w:val="24"/>
          <w:szCs w:val="24"/>
        </w:rPr>
        <w:t>в 2019-2020 учебном году</w:t>
      </w:r>
      <w:r>
        <w:rPr>
          <w:rFonts w:ascii="Times New Roman" w:hAnsi="Times New Roman"/>
          <w:sz w:val="24"/>
          <w:szCs w:val="24"/>
        </w:rPr>
        <w:t>:</w:t>
      </w:r>
    </w:p>
    <w:p w:rsidR="00F611C1" w:rsidRPr="00D37ACA" w:rsidRDefault="00F611C1" w:rsidP="001D6CA1">
      <w:pPr>
        <w:pStyle w:val="BodyText"/>
        <w:ind w:left="720"/>
        <w:jc w:val="both"/>
        <w:rPr>
          <w:bCs/>
          <w:iCs/>
          <w:sz w:val="24"/>
          <w:szCs w:val="24"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/>
      </w:tblPr>
      <w:tblGrid>
        <w:gridCol w:w="2269"/>
        <w:gridCol w:w="1418"/>
        <w:gridCol w:w="1842"/>
        <w:gridCol w:w="142"/>
        <w:gridCol w:w="709"/>
        <w:gridCol w:w="1417"/>
        <w:gridCol w:w="2835"/>
      </w:tblGrid>
      <w:tr w:rsidR="00F611C1" w:rsidRPr="00466D12" w:rsidTr="00E731F9">
        <w:trPr>
          <w:cantSplit/>
          <w:trHeight w:val="982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Форма мероприятия</w:t>
            </w:r>
          </w:p>
          <w:p w:rsidR="00F611C1" w:rsidRPr="00D37ACA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611C1" w:rsidRPr="00D37ACA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611C1" w:rsidRPr="00D37ACA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Уровень мероприятия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F611C1" w:rsidRPr="00D37ACA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 xml:space="preserve">Результат </w:t>
            </w:r>
          </w:p>
        </w:tc>
      </w:tr>
      <w:tr w:rsidR="00F611C1" w:rsidRPr="00466D12" w:rsidTr="000F6002">
        <w:trPr>
          <w:cantSplit/>
          <w:trHeight w:val="58"/>
        </w:trPr>
        <w:tc>
          <w:tcPr>
            <w:tcW w:w="10632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11C1" w:rsidRPr="00D37ACA" w:rsidRDefault="00F611C1" w:rsidP="00D37AC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7ACA">
              <w:rPr>
                <w:rFonts w:ascii="Times New Roman" w:hAnsi="Times New Roman"/>
                <w:b/>
                <w:sz w:val="24"/>
                <w:szCs w:val="24"/>
              </w:rPr>
              <w:t>Очные</w:t>
            </w:r>
          </w:p>
        </w:tc>
      </w:tr>
      <w:tr w:rsidR="00F611C1" w:rsidRPr="00466D12" w:rsidTr="00E731F9">
        <w:trPr>
          <w:trHeight w:val="808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Фестиваль-конкурс «Через искусство - к зеленой планете»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85336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611C1" w:rsidRPr="00D37ACA" w:rsidRDefault="00F611C1" w:rsidP="00D37A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диплом, 3 место (благодарственное письмо)</w:t>
            </w:r>
          </w:p>
        </w:tc>
      </w:tr>
      <w:tr w:rsidR="00F611C1" w:rsidRPr="00466D12" w:rsidTr="00E731F9">
        <w:trPr>
          <w:trHeight w:val="808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«Экологический марафон»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85336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611C1" w:rsidRDefault="00F611C1" w:rsidP="00D37A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диплом, 1 место (благодарственное письмо)</w:t>
            </w:r>
          </w:p>
        </w:tc>
      </w:tr>
      <w:tr w:rsidR="00F611C1" w:rsidRPr="00466D12" w:rsidTr="00E731F9">
        <w:trPr>
          <w:trHeight w:val="808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ВОШ по биологии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26.11.2018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85336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  <w:r>
              <w:rPr>
                <w:rFonts w:ascii="Times New Roman" w:hAnsi="Times New Roman"/>
                <w:sz w:val="24"/>
                <w:szCs w:val="24"/>
              </w:rPr>
              <w:t>, региональный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611C1" w:rsidRDefault="00F611C1" w:rsidP="00D37A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 – Коваленко Евгений</w:t>
            </w:r>
          </w:p>
        </w:tc>
      </w:tr>
      <w:tr w:rsidR="00F611C1" w:rsidRPr="00466D12" w:rsidTr="00E731F9">
        <w:trPr>
          <w:trHeight w:val="808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Default="00F611C1" w:rsidP="0085336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ВОШ по биологии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Default="00F611C1" w:rsidP="0085336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26.11.2018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85336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Default="00F611C1" w:rsidP="0085336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Default="00F611C1" w:rsidP="0085336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611C1" w:rsidRDefault="00F611C1" w:rsidP="008533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победитель- Тарасов Игорь</w:t>
            </w:r>
          </w:p>
          <w:p w:rsidR="00F611C1" w:rsidRDefault="00F611C1" w:rsidP="008533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призеры – Ширыкалов Георгий, Балахонов Сергей, Юдина Мария, Зозуля Дмитрий, Федосеева Милана</w:t>
            </w:r>
          </w:p>
        </w:tc>
      </w:tr>
      <w:tr w:rsidR="00F611C1" w:rsidRPr="00466D12" w:rsidTr="00E731F9">
        <w:trPr>
          <w:trHeight w:val="808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85336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ВОШ по экологии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85336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16.11.2018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85336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85336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7-11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85336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611C1" w:rsidRPr="00D37ACA" w:rsidRDefault="00F611C1" w:rsidP="00483C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призер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D37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37ACA">
              <w:rPr>
                <w:rFonts w:ascii="Times New Roman" w:hAnsi="Times New Roman"/>
                <w:sz w:val="24"/>
                <w:szCs w:val="24"/>
              </w:rPr>
              <w:t>Балахо</w:t>
            </w:r>
            <w:r>
              <w:rPr>
                <w:rFonts w:ascii="Times New Roman" w:hAnsi="Times New Roman"/>
                <w:sz w:val="24"/>
                <w:szCs w:val="24"/>
              </w:rPr>
              <w:t>нов Сергей,  Гаськова Ан</w:t>
            </w:r>
            <w:r w:rsidRPr="00D37ACA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</w:p>
        </w:tc>
      </w:tr>
      <w:tr w:rsidR="00F611C1" w:rsidRPr="00466D12" w:rsidTr="00E731F9">
        <w:trPr>
          <w:trHeight w:val="808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2C40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Экологическая акция «Чистый берег»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2C40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2C40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2C40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2C40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611C1" w:rsidRPr="00D37ACA" w:rsidRDefault="00F611C1" w:rsidP="002C40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F611C1" w:rsidRPr="00466D12" w:rsidTr="00E731F9">
        <w:trPr>
          <w:trHeight w:val="808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2C40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Конференция «Человек. Земля. Вселенная»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Default="00F611C1" w:rsidP="002C40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19.04.2019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2C40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2C40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2C40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611C1" w:rsidRPr="00D37ACA" w:rsidRDefault="00F611C1" w:rsidP="002C40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 - Балахонов Сергей</w:t>
            </w:r>
          </w:p>
        </w:tc>
      </w:tr>
      <w:tr w:rsidR="00F611C1" w:rsidRPr="00466D12" w:rsidTr="00E731F9">
        <w:trPr>
          <w:trHeight w:val="310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ВОШ по биологии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22.11.2019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7-11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611C1" w:rsidRPr="00D37ACA" w:rsidRDefault="00F611C1" w:rsidP="00D37A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Князева Алена – победитель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611C1" w:rsidRPr="00D37ACA" w:rsidRDefault="00F611C1" w:rsidP="00D37A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призер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D37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 Гаськова Анна, Юдина Мария,</w:t>
            </w:r>
          </w:p>
          <w:p w:rsidR="00F611C1" w:rsidRPr="00D37ACA" w:rsidRDefault="00F611C1" w:rsidP="00D37A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Скударнова Ангелина,</w:t>
            </w:r>
          </w:p>
          <w:p w:rsidR="00F611C1" w:rsidRPr="00D37ACA" w:rsidRDefault="00F611C1" w:rsidP="00D37A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Балахонов Сергей,</w:t>
            </w:r>
          </w:p>
          <w:p w:rsidR="00F611C1" w:rsidRPr="00D37ACA" w:rsidRDefault="00F611C1" w:rsidP="00D37A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Директорова Анна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611C1" w:rsidRPr="00D37ACA" w:rsidRDefault="00F611C1" w:rsidP="00D37A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Козлова Юлия,</w:t>
            </w:r>
          </w:p>
          <w:p w:rsidR="00F611C1" w:rsidRPr="00D37ACA" w:rsidRDefault="00F611C1" w:rsidP="00D37A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Ширыкалов Георгий</w:t>
            </w:r>
          </w:p>
        </w:tc>
      </w:tr>
      <w:tr w:rsidR="00F611C1" w:rsidRPr="00466D12" w:rsidTr="00E731F9">
        <w:trPr>
          <w:trHeight w:val="1317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ВОШ по экологии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26.11.2019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7-11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611C1" w:rsidRPr="00D37ACA" w:rsidRDefault="00F611C1" w:rsidP="00D37A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Балахонов Сергей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37ACA">
              <w:rPr>
                <w:rFonts w:ascii="Times New Roman" w:hAnsi="Times New Roman"/>
                <w:sz w:val="24"/>
                <w:szCs w:val="24"/>
              </w:rPr>
              <w:t>– победитель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611C1" w:rsidRPr="00D37ACA" w:rsidRDefault="00F611C1" w:rsidP="00D37A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Гаськова Анна</w:t>
            </w:r>
            <w:r w:rsidRPr="00D37ACA">
              <w:rPr>
                <w:rFonts w:ascii="Times New Roman" w:hAnsi="Times New Roman"/>
                <w:sz w:val="24"/>
                <w:szCs w:val="24"/>
              </w:rPr>
              <w:t xml:space="preserve"> – призер</w:t>
            </w:r>
          </w:p>
        </w:tc>
      </w:tr>
      <w:tr w:rsidR="00F611C1" w:rsidRPr="00466D12" w:rsidTr="0089198E">
        <w:trPr>
          <w:trHeight w:val="904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ВОШ по экологии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2019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D37A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611C1" w:rsidRPr="00D37ACA" w:rsidRDefault="00F611C1" w:rsidP="00D37A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Балахонов Сергей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37ACA">
              <w:rPr>
                <w:rFonts w:ascii="Times New Roman" w:hAnsi="Times New Roman"/>
                <w:sz w:val="24"/>
                <w:szCs w:val="24"/>
              </w:rPr>
              <w:t>– победитель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</w:tbl>
    <w:tbl>
      <w:tblPr>
        <w:tblpPr w:leftFromText="180" w:rightFromText="180" w:vertAnchor="text" w:horzAnchor="margin" w:tblpXSpec="center" w:tblpY="729"/>
        <w:tblW w:w="10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009"/>
        <w:gridCol w:w="3117"/>
        <w:gridCol w:w="2598"/>
        <w:gridCol w:w="2425"/>
      </w:tblGrid>
      <w:tr w:rsidR="00F611C1" w:rsidRPr="00D37ACA" w:rsidTr="0089198E">
        <w:trPr>
          <w:trHeight w:val="1367"/>
        </w:trPr>
        <w:tc>
          <w:tcPr>
            <w:tcW w:w="20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89198E">
            <w:pPr>
              <w:pStyle w:val="Footer"/>
              <w:tabs>
                <w:tab w:val="left" w:pos="708"/>
              </w:tabs>
              <w:jc w:val="center"/>
              <w:rPr>
                <w:sz w:val="24"/>
                <w:szCs w:val="24"/>
                <w:lang w:val="ru-RU" w:eastAsia="ru-RU"/>
              </w:rPr>
            </w:pPr>
            <w:r w:rsidRPr="00D37ACA">
              <w:rPr>
                <w:sz w:val="24"/>
                <w:szCs w:val="24"/>
                <w:lang w:val="ru-RU" w:eastAsia="ru-RU"/>
              </w:rPr>
              <w:t xml:space="preserve">Форма представленного опыта работы 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89198E">
            <w:pPr>
              <w:pStyle w:val="Footer"/>
              <w:tabs>
                <w:tab w:val="left" w:pos="708"/>
              </w:tabs>
              <w:jc w:val="center"/>
              <w:rPr>
                <w:sz w:val="24"/>
                <w:szCs w:val="24"/>
                <w:lang w:val="ru-RU" w:eastAsia="ru-RU"/>
              </w:rPr>
            </w:pPr>
            <w:r w:rsidRPr="00D37ACA">
              <w:rPr>
                <w:sz w:val="24"/>
                <w:szCs w:val="24"/>
                <w:lang w:val="ru-RU" w:eastAsia="ru-RU"/>
              </w:rPr>
              <w:t>Документ, подтверждающий участие с указанием названия мероприятия, организатора.</w:t>
            </w:r>
          </w:p>
          <w:p w:rsidR="00F611C1" w:rsidRPr="00D37ACA" w:rsidRDefault="00F611C1" w:rsidP="0089198E">
            <w:pPr>
              <w:pStyle w:val="Footer"/>
              <w:tabs>
                <w:tab w:val="left" w:pos="708"/>
              </w:tabs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89198E">
            <w:pPr>
              <w:pStyle w:val="Footer"/>
              <w:tabs>
                <w:tab w:val="left" w:pos="708"/>
              </w:tabs>
              <w:jc w:val="center"/>
              <w:rPr>
                <w:sz w:val="24"/>
                <w:szCs w:val="24"/>
                <w:lang w:val="ru-RU" w:eastAsia="ru-RU"/>
              </w:rPr>
            </w:pPr>
          </w:p>
          <w:p w:rsidR="00F611C1" w:rsidRPr="00D37ACA" w:rsidRDefault="00F611C1" w:rsidP="0089198E">
            <w:pPr>
              <w:pStyle w:val="Footer"/>
              <w:tabs>
                <w:tab w:val="left" w:pos="708"/>
              </w:tabs>
              <w:jc w:val="center"/>
              <w:rPr>
                <w:sz w:val="24"/>
                <w:szCs w:val="24"/>
                <w:lang w:val="ru-RU" w:eastAsia="ru-RU"/>
              </w:rPr>
            </w:pPr>
            <w:r w:rsidRPr="00D37ACA">
              <w:rPr>
                <w:sz w:val="24"/>
                <w:szCs w:val="24"/>
                <w:lang w:val="ru-RU" w:eastAsia="ru-RU"/>
              </w:rPr>
              <w:t>Тема представленного опыта работы, инновации, эксперимента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611C1" w:rsidRPr="00D37ACA" w:rsidRDefault="00F611C1" w:rsidP="0089198E">
            <w:pPr>
              <w:pStyle w:val="Footer"/>
              <w:tabs>
                <w:tab w:val="left" w:pos="708"/>
              </w:tabs>
              <w:jc w:val="center"/>
              <w:rPr>
                <w:iCs/>
                <w:sz w:val="24"/>
                <w:szCs w:val="24"/>
                <w:lang w:val="ru-RU" w:eastAsia="ru-RU"/>
              </w:rPr>
            </w:pPr>
            <w:r w:rsidRPr="00D37ACA">
              <w:rPr>
                <w:sz w:val="24"/>
                <w:szCs w:val="24"/>
                <w:lang w:val="ru-RU" w:eastAsia="ru-RU"/>
              </w:rPr>
              <w:t xml:space="preserve">Дата представления, </w:t>
            </w:r>
            <w:r w:rsidRPr="00D37ACA">
              <w:rPr>
                <w:iCs/>
                <w:sz w:val="24"/>
                <w:szCs w:val="24"/>
                <w:lang w:val="ru-RU" w:eastAsia="ru-RU"/>
              </w:rPr>
              <w:t>экспериментальной и инновационной деятельности</w:t>
            </w:r>
          </w:p>
        </w:tc>
      </w:tr>
      <w:tr w:rsidR="00F611C1" w:rsidRPr="00D37ACA" w:rsidTr="0089198E">
        <w:trPr>
          <w:trHeight w:val="277"/>
        </w:trPr>
        <w:tc>
          <w:tcPr>
            <w:tcW w:w="20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89198E">
            <w:pPr>
              <w:tabs>
                <w:tab w:val="left" w:pos="708"/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Мастер- класс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Default="00F611C1" w:rsidP="008919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Сертификат семинар-практикум «Применение современных технологий обучения и воспитания в образовательном процессе»</w:t>
            </w:r>
          </w:p>
          <w:p w:rsidR="00F611C1" w:rsidRPr="00D37ACA" w:rsidRDefault="00F611C1" w:rsidP="008919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1C1" w:rsidRPr="00D37ACA" w:rsidRDefault="00F611C1" w:rsidP="0089198E">
            <w:pPr>
              <w:tabs>
                <w:tab w:val="left" w:pos="708"/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 xml:space="preserve">Применение ресурсов сайта </w:t>
            </w:r>
            <w:r w:rsidRPr="00D37ACA">
              <w:rPr>
                <w:rFonts w:ascii="Times New Roman" w:hAnsi="Times New Roman"/>
                <w:sz w:val="24"/>
                <w:szCs w:val="24"/>
                <w:lang w:val="en-US"/>
              </w:rPr>
              <w:t>Learningfhhs</w:t>
            </w:r>
            <w:r w:rsidRPr="00D37ACA">
              <w:rPr>
                <w:rFonts w:ascii="Times New Roman" w:hAnsi="Times New Roman"/>
                <w:sz w:val="24"/>
                <w:szCs w:val="24"/>
              </w:rPr>
              <w:t>.</w:t>
            </w:r>
            <w:r w:rsidRPr="00D37ACA">
              <w:rPr>
                <w:rFonts w:ascii="Times New Roman" w:hAnsi="Times New Roman"/>
                <w:sz w:val="24"/>
                <w:szCs w:val="24"/>
                <w:lang w:val="en-US"/>
              </w:rPr>
              <w:t>org</w:t>
            </w:r>
            <w:r w:rsidRPr="00D37ACA">
              <w:rPr>
                <w:rFonts w:ascii="Times New Roman" w:hAnsi="Times New Roman"/>
                <w:sz w:val="24"/>
                <w:szCs w:val="24"/>
              </w:rPr>
              <w:t xml:space="preserve"> на уроках биологии и экологии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611C1" w:rsidRPr="00D37ACA" w:rsidRDefault="00F611C1" w:rsidP="008919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12.03.2020</w:t>
            </w:r>
          </w:p>
        </w:tc>
      </w:tr>
    </w:tbl>
    <w:p w:rsidR="00F611C1" w:rsidRDefault="00F611C1" w:rsidP="00D37AC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37ACA">
        <w:rPr>
          <w:rFonts w:ascii="Times New Roman" w:hAnsi="Times New Roman"/>
          <w:b/>
          <w:bCs/>
          <w:sz w:val="24"/>
          <w:szCs w:val="24"/>
        </w:rPr>
        <w:t>Транслирование опыта практических результатов своей профессиональной деятельности</w:t>
      </w:r>
      <w:r w:rsidRPr="00D37ACA">
        <w:rPr>
          <w:rFonts w:ascii="Times New Roman" w:hAnsi="Times New Roman"/>
          <w:b/>
          <w:sz w:val="24"/>
          <w:szCs w:val="24"/>
        </w:rPr>
        <w:t xml:space="preserve"> в 2019-2020 учебном году</w:t>
      </w:r>
    </w:p>
    <w:p w:rsidR="00F611C1" w:rsidRPr="00D37ACA" w:rsidRDefault="00F611C1" w:rsidP="00D37AC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611C1" w:rsidRPr="00D37ACA" w:rsidRDefault="00F611C1" w:rsidP="00D37AC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37ACA">
        <w:rPr>
          <w:rFonts w:ascii="Times New Roman" w:hAnsi="Times New Roman"/>
          <w:b/>
          <w:bCs/>
          <w:sz w:val="24"/>
          <w:szCs w:val="24"/>
        </w:rPr>
        <w:t>Транслирование опыта практических результатов своей профессиональной деятельности</w:t>
      </w:r>
      <w:r w:rsidRPr="00D37ACA">
        <w:rPr>
          <w:rFonts w:ascii="Times New Roman" w:hAnsi="Times New Roman"/>
          <w:b/>
          <w:sz w:val="24"/>
          <w:szCs w:val="24"/>
        </w:rPr>
        <w:t xml:space="preserve"> в 2019-2020 учебном году</w:t>
      </w:r>
    </w:p>
    <w:tbl>
      <w:tblPr>
        <w:tblW w:w="10763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60"/>
        <w:gridCol w:w="2700"/>
        <w:gridCol w:w="1800"/>
        <w:gridCol w:w="4103"/>
      </w:tblGrid>
      <w:tr w:rsidR="00F611C1" w:rsidRPr="00466D12" w:rsidTr="00E335E2">
        <w:trPr>
          <w:trHeight w:val="435"/>
        </w:trPr>
        <w:tc>
          <w:tcPr>
            <w:tcW w:w="2160" w:type="dxa"/>
            <w:vAlign w:val="center"/>
          </w:tcPr>
          <w:p w:rsidR="00F611C1" w:rsidRPr="00D37ACA" w:rsidRDefault="00F611C1" w:rsidP="00B820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ACA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r w:rsidRPr="00D37AC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программно-методического</w:t>
            </w:r>
            <w:r w:rsidRPr="00D37ACA">
              <w:rPr>
                <w:rFonts w:ascii="Times New Roman" w:hAnsi="Times New Roman" w:cs="Times New Roman"/>
                <w:sz w:val="24"/>
                <w:szCs w:val="24"/>
              </w:rPr>
              <w:t xml:space="preserve"> продукта</w:t>
            </w:r>
          </w:p>
        </w:tc>
        <w:tc>
          <w:tcPr>
            <w:tcW w:w="2700" w:type="dxa"/>
            <w:vAlign w:val="center"/>
          </w:tcPr>
          <w:p w:rsidR="00F611C1" w:rsidRPr="00D37ACA" w:rsidRDefault="00F611C1" w:rsidP="00B820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ACA">
              <w:rPr>
                <w:rFonts w:ascii="Times New Roman" w:hAnsi="Times New Roman" w:cs="Times New Roman"/>
                <w:sz w:val="24"/>
                <w:szCs w:val="24"/>
              </w:rPr>
              <w:t>Степень участия в разработке (</w:t>
            </w:r>
            <w:r w:rsidRPr="00D37AC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автор/соавтор/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D37AC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составитель</w:t>
            </w:r>
            <w:r w:rsidRPr="00D37A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00" w:type="dxa"/>
            <w:vAlign w:val="center"/>
          </w:tcPr>
          <w:p w:rsidR="00F611C1" w:rsidRPr="00D37ACA" w:rsidRDefault="00F611C1" w:rsidP="00B820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ACA">
              <w:rPr>
                <w:rFonts w:ascii="Times New Roman" w:hAnsi="Times New Roman" w:cs="Times New Roman"/>
                <w:sz w:val="24"/>
                <w:szCs w:val="24"/>
              </w:rPr>
              <w:t>Дата разработки</w:t>
            </w:r>
          </w:p>
        </w:tc>
        <w:tc>
          <w:tcPr>
            <w:tcW w:w="4103" w:type="dxa"/>
            <w:vAlign w:val="center"/>
          </w:tcPr>
          <w:p w:rsidR="00F611C1" w:rsidRPr="00D37ACA" w:rsidRDefault="00F611C1" w:rsidP="00B820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ACA">
              <w:rPr>
                <w:rFonts w:ascii="Times New Roman" w:hAnsi="Times New Roman" w:cs="Times New Roman"/>
                <w:sz w:val="24"/>
                <w:szCs w:val="24"/>
              </w:rPr>
              <w:t xml:space="preserve">Уровень утверждения (согласования, экспертного заключения, рецензия) указанного продукта, ссылка на </w:t>
            </w:r>
            <w:r w:rsidRPr="00D37AC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сайт, где представлен материал</w:t>
            </w:r>
          </w:p>
        </w:tc>
      </w:tr>
      <w:tr w:rsidR="00F611C1" w:rsidRPr="00466D12" w:rsidTr="00E335E2">
        <w:trPr>
          <w:trHeight w:val="192"/>
        </w:trPr>
        <w:tc>
          <w:tcPr>
            <w:tcW w:w="2160" w:type="dxa"/>
            <w:vAlign w:val="center"/>
          </w:tcPr>
          <w:p w:rsidR="00F611C1" w:rsidRPr="00D37ACA" w:rsidRDefault="00F611C1" w:rsidP="00D37A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 xml:space="preserve">Статья </w:t>
            </w:r>
          </w:p>
        </w:tc>
        <w:tc>
          <w:tcPr>
            <w:tcW w:w="2700" w:type="dxa"/>
            <w:vAlign w:val="center"/>
          </w:tcPr>
          <w:p w:rsidR="00F611C1" w:rsidRPr="00D37ACA" w:rsidRDefault="00F611C1" w:rsidP="00E731F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37ACA">
              <w:rPr>
                <w:rFonts w:ascii="Times New Roman" w:hAnsi="Times New Roman"/>
                <w:sz w:val="24"/>
                <w:szCs w:val="24"/>
              </w:rPr>
              <w:t>втор</w:t>
            </w:r>
          </w:p>
        </w:tc>
        <w:tc>
          <w:tcPr>
            <w:tcW w:w="1800" w:type="dxa"/>
            <w:vAlign w:val="center"/>
          </w:tcPr>
          <w:p w:rsidR="00F611C1" w:rsidRPr="00D37ACA" w:rsidRDefault="00F611C1" w:rsidP="00E731F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>Март 2020</w:t>
            </w:r>
          </w:p>
        </w:tc>
        <w:tc>
          <w:tcPr>
            <w:tcW w:w="4103" w:type="dxa"/>
            <w:vAlign w:val="center"/>
          </w:tcPr>
          <w:p w:rsidR="00F611C1" w:rsidRDefault="00F611C1" w:rsidP="00D37A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611C1" w:rsidRDefault="00F611C1" w:rsidP="00D37A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7ACA">
              <w:rPr>
                <w:rFonts w:ascii="Times New Roman" w:hAnsi="Times New Roman"/>
                <w:sz w:val="24"/>
                <w:szCs w:val="24"/>
              </w:rPr>
              <w:t xml:space="preserve">Сайт </w:t>
            </w:r>
            <w:r>
              <w:rPr>
                <w:rFonts w:ascii="Times New Roman" w:hAnsi="Times New Roman"/>
                <w:sz w:val="24"/>
                <w:szCs w:val="24"/>
              </w:rPr>
              <w:t>МБОУ «Северский лицей»</w:t>
            </w:r>
          </w:p>
          <w:p w:rsidR="00F611C1" w:rsidRPr="00D37ACA" w:rsidRDefault="00F611C1" w:rsidP="00D37A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11C1" w:rsidRDefault="00F611C1" w:rsidP="00E335E2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:rsidR="00F611C1" w:rsidRDefault="00F611C1" w:rsidP="00A70602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Благодарственное письмо:</w:t>
      </w:r>
    </w:p>
    <w:p w:rsidR="00F611C1" w:rsidRDefault="00F611C1" w:rsidP="00A70602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 подготовку команды для участия в 17 муниципальном фестивале-конкурсе детских театров и агитбригад «Через искусство - к зеленой планете», начальник Управление образования  Администрации ЗАТО Северск, О.А. Кулешова</w:t>
      </w:r>
    </w:p>
    <w:p w:rsidR="00F611C1" w:rsidRDefault="00F611C1" w:rsidP="00A70602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 квалифицированную подготовку команды к «Экологическому марафону -2018»,  директор МАУ ЗАТО Северск «РЦО»  В.А.Кашпур</w:t>
      </w:r>
    </w:p>
    <w:p w:rsidR="00F611C1" w:rsidRDefault="00F611C1" w:rsidP="00A70602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 подготовку победителя в рамках 5 открытой детско-взрослой научно-практической конференции проектных, исследовательских и творческих работ «Человек. Земля. Вселенная», директор ОГБУ «РЦРО» Н.П.Лыжина, директор МБОУ «Северский лицей» Т.В. Батраченко</w:t>
      </w:r>
    </w:p>
    <w:p w:rsidR="00F611C1" w:rsidRPr="00D37ACA" w:rsidRDefault="00F611C1" w:rsidP="00E27E86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F611C1" w:rsidRDefault="00F611C1" w:rsidP="00E731F9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F611C1" w:rsidRPr="00D37ACA" w:rsidRDefault="00F611C1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sectPr w:rsidR="00F611C1" w:rsidRPr="00D37ACA" w:rsidSect="00F60621">
      <w:pgSz w:w="11906" w:h="16838"/>
      <w:pgMar w:top="36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5FCF6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B0CC5A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3D92596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5409C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4F286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47655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974D2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D2E47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25C60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CDAF4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0AB02CB"/>
    <w:multiLevelType w:val="hybridMultilevel"/>
    <w:tmpl w:val="B43CE10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70857925"/>
    <w:multiLevelType w:val="hybridMultilevel"/>
    <w:tmpl w:val="F6826F72"/>
    <w:lvl w:ilvl="0" w:tplc="9ED4B73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D4F2065"/>
    <w:multiLevelType w:val="hybridMultilevel"/>
    <w:tmpl w:val="8A4AB74E"/>
    <w:lvl w:ilvl="0" w:tplc="344478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3A80"/>
    <w:rsid w:val="000F6002"/>
    <w:rsid w:val="00104A7D"/>
    <w:rsid w:val="001502A3"/>
    <w:rsid w:val="001D6CA1"/>
    <w:rsid w:val="001F0F34"/>
    <w:rsid w:val="00210869"/>
    <w:rsid w:val="002C409D"/>
    <w:rsid w:val="003208E5"/>
    <w:rsid w:val="0034636B"/>
    <w:rsid w:val="004174A6"/>
    <w:rsid w:val="00466D12"/>
    <w:rsid w:val="00483C08"/>
    <w:rsid w:val="00494771"/>
    <w:rsid w:val="004F35C8"/>
    <w:rsid w:val="00596E4D"/>
    <w:rsid w:val="005B4D30"/>
    <w:rsid w:val="00643A80"/>
    <w:rsid w:val="00853362"/>
    <w:rsid w:val="0089198E"/>
    <w:rsid w:val="008F433F"/>
    <w:rsid w:val="00923F45"/>
    <w:rsid w:val="00941072"/>
    <w:rsid w:val="00955C22"/>
    <w:rsid w:val="00A66FD0"/>
    <w:rsid w:val="00A70602"/>
    <w:rsid w:val="00AD614F"/>
    <w:rsid w:val="00B20254"/>
    <w:rsid w:val="00B47659"/>
    <w:rsid w:val="00B82095"/>
    <w:rsid w:val="00C308C8"/>
    <w:rsid w:val="00CD2D24"/>
    <w:rsid w:val="00D37ACA"/>
    <w:rsid w:val="00DB5FB1"/>
    <w:rsid w:val="00E27E86"/>
    <w:rsid w:val="00E335E2"/>
    <w:rsid w:val="00E34046"/>
    <w:rsid w:val="00E61688"/>
    <w:rsid w:val="00E731F9"/>
    <w:rsid w:val="00F60621"/>
    <w:rsid w:val="00F611C1"/>
    <w:rsid w:val="00F714AF"/>
    <w:rsid w:val="00FB39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8C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43A80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D6CA1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1D6CA1"/>
    <w:rPr>
      <w:rFonts w:ascii="Times New Roman" w:hAnsi="Times New Roman" w:cs="Times New Roman"/>
      <w:b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rsid w:val="004174A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174A6"/>
    <w:rPr>
      <w:rFonts w:ascii="Times New Roman" w:hAnsi="Times New Roman" w:cs="Times New Roman"/>
      <w:sz w:val="20"/>
      <w:szCs w:val="20"/>
      <w:lang w:val="en-GB"/>
    </w:rPr>
  </w:style>
  <w:style w:type="paragraph" w:customStyle="1" w:styleId="ConsPlusNormal">
    <w:name w:val="ConsPlusNormal"/>
    <w:uiPriority w:val="99"/>
    <w:rsid w:val="004174A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table" w:styleId="TableGrid">
    <w:name w:val="Table Grid"/>
    <w:basedOn w:val="TableNormal"/>
    <w:uiPriority w:val="99"/>
    <w:locked/>
    <w:rsid w:val="00104A7D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353</TotalTime>
  <Pages>3</Pages>
  <Words>660</Words>
  <Characters>3764</Characters>
  <Application>Microsoft Office Outlook</Application>
  <DocSecurity>0</DocSecurity>
  <Lines>0</Lines>
  <Paragraphs>0</Paragraphs>
  <ScaleCrop>false</ScaleCrop>
  <Company>Дом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9</cp:revision>
  <dcterms:created xsi:type="dcterms:W3CDTF">2019-11-14T01:30:00Z</dcterms:created>
  <dcterms:modified xsi:type="dcterms:W3CDTF">2020-10-20T04:24:00Z</dcterms:modified>
</cp:coreProperties>
</file>