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39" w:rsidRDefault="00EE5139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2.2pt;margin-top:24.8pt;width:568.5pt;height:745.85pt;z-index:251655168;visibility:visible">
            <v:imagedata r:id="rId4" o:title=""/>
          </v:shape>
        </w:pict>
      </w:r>
      <w:r w:rsidRPr="00F354FB">
        <w:rPr>
          <w:b/>
          <w:sz w:val="28"/>
          <w:szCs w:val="28"/>
        </w:rPr>
        <w:t>К-1</w:t>
      </w: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jc w:val="right"/>
        <w:rPr>
          <w:sz w:val="28"/>
          <w:szCs w:val="28"/>
        </w:rPr>
      </w:pPr>
    </w:p>
    <w:p w:rsidR="00EE5139" w:rsidRDefault="00EE5139" w:rsidP="00F354FB">
      <w:pPr>
        <w:jc w:val="right"/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К- 2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" o:spid="_x0000_i1025" type="#_x0000_t75" style="width:567pt;height:739.5pt;visibility:visible">
            <v:imagedata r:id="rId5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К- 3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3" o:spid="_x0000_i1026" type="#_x0000_t75" style="width:572.25pt;height:753pt;visibility:visible">
            <v:imagedata r:id="rId6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4" o:spid="_x0000_s1027" type="#_x0000_t75" style="position:absolute;margin-left:-11.2pt;margin-top:14.3pt;width:573pt;height:744pt;z-index:251656192;visibility:visible">
            <v:imagedata r:id="rId7" o:title=""/>
          </v:shape>
        </w:pict>
      </w:r>
      <w:r>
        <w:rPr>
          <w:sz w:val="28"/>
          <w:szCs w:val="28"/>
        </w:rPr>
        <w:t>К – 4</w: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5" o:spid="_x0000_s1028" type="#_x0000_t75" style="position:absolute;margin-left:-2.2pt;margin-top:24.8pt;width:564pt;height:745.5pt;z-index:251657216;visibility:visible">
            <v:imagedata r:id="rId8" o:title=""/>
          </v:shape>
        </w:pict>
      </w:r>
      <w:r>
        <w:rPr>
          <w:sz w:val="28"/>
          <w:szCs w:val="28"/>
        </w:rPr>
        <w:t>К – 5</w:t>
      </w:r>
    </w:p>
    <w:p w:rsidR="00EE5139" w:rsidRPr="00F354FB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Pr="00F354FB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6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6" o:spid="_x0000_i1027" type="#_x0000_t75" style="width:570.75pt;height:738.75pt;visibility:visible">
            <v:imagedata r:id="rId9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7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7" o:spid="_x0000_i1028" type="#_x0000_t75" style="width:570.75pt;height:738pt;visibility:visible">
            <v:imagedata r:id="rId10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8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8" o:spid="_x0000_i1029" type="#_x0000_t75" style="width:567.75pt;height:741pt;visibility:visible">
            <v:imagedata r:id="rId11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9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9" o:spid="_x0000_i1030" type="#_x0000_t75" style="width:570pt;height:748.5pt;visibility:visible">
            <v:imagedata r:id="rId12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10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0" o:spid="_x0000_i1031" type="#_x0000_t75" style="width:562.5pt;height:739.5pt;visibility:visible">
            <v:imagedata r:id="rId13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11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1" o:spid="_x0000_i1032" type="#_x0000_t75" style="width:571.5pt;height:743.25pt;visibility:visible">
            <v:imagedata r:id="rId14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12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2" o:spid="_x0000_i1033" type="#_x0000_t75" style="width:561.75pt;height:741pt;visibility:visible">
            <v:imagedata r:id="rId15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13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3" o:spid="_x0000_i1034" type="#_x0000_t75" style="width:562.5pt;height:726pt;visibility:visible">
            <v:imagedata r:id="rId16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14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4" o:spid="_x0000_i1035" type="#_x0000_t75" style="width:563.25pt;height:733.5pt;visibility:visible">
            <v:imagedata r:id="rId17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15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5" o:spid="_x0000_i1036" type="#_x0000_t75" style="width:562.5pt;height:729pt;visibility:visible">
            <v:imagedata r:id="rId18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16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6" o:spid="_x0000_i1037" type="#_x0000_t75" style="width:564.75pt;height:734.25pt;visibility:visible">
            <v:imagedata r:id="rId19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17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7" o:spid="_x0000_i1038" type="#_x0000_t75" style="width:553.5pt;height:724.5pt;visibility:visible">
            <v:imagedata r:id="rId20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18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8" o:spid="_x0000_i1039" type="#_x0000_t75" style="width:561.75pt;height:734.25pt;visibility:visible">
            <v:imagedata r:id="rId21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19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19" o:spid="_x0000_i1040" type="#_x0000_t75" style="width:561pt;height:732.75pt;visibility:visible">
            <v:imagedata r:id="rId22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20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0" o:spid="_x0000_i1041" type="#_x0000_t75" style="width:561.75pt;height:742.5pt;visibility:visible">
            <v:imagedata r:id="rId23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21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1" o:spid="_x0000_i1042" type="#_x0000_t75" style="width:561pt;height:722.25pt;visibility:visible">
            <v:imagedata r:id="rId24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22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2" o:spid="_x0000_i1043" type="#_x0000_t75" style="width:563.25pt;height:727.5pt;visibility:visible">
            <v:imagedata r:id="rId25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23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3" o:spid="_x0000_i1044" type="#_x0000_t75" style="width:561.75pt;height:734.25pt;visibility:visible">
            <v:imagedata r:id="rId26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24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4" o:spid="_x0000_i1045" type="#_x0000_t75" style="width:561pt;height:719.25pt;visibility:visible">
            <v:imagedata r:id="rId27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sz w:val="28"/>
          <w:szCs w:val="28"/>
        </w:rPr>
        <w:t>К – 25</w:t>
      </w:r>
    </w:p>
    <w:p w:rsidR="00EE5139" w:rsidRDefault="00EE5139" w:rsidP="00F354FB">
      <w:pPr>
        <w:rPr>
          <w:sz w:val="28"/>
          <w:szCs w:val="28"/>
        </w:rPr>
      </w:pPr>
      <w:r w:rsidRPr="00AD045E">
        <w:rPr>
          <w:noProof/>
          <w:sz w:val="28"/>
          <w:szCs w:val="28"/>
          <w:lang w:eastAsia="ru-RU"/>
        </w:rPr>
        <w:pict>
          <v:shape id="Рисунок 25" o:spid="_x0000_i1046" type="#_x0000_t75" style="width:563.25pt;height:742.5pt;visibility:visible">
            <v:imagedata r:id="rId28" o:title=""/>
          </v:shape>
        </w:pict>
      </w:r>
    </w:p>
    <w:p w:rsidR="00EE5139" w:rsidRDefault="00EE5139" w:rsidP="00F354FB">
      <w:pPr>
        <w:rPr>
          <w:sz w:val="28"/>
          <w:szCs w:val="28"/>
        </w:rPr>
      </w:pPr>
    </w:p>
    <w:p w:rsidR="00EE5139" w:rsidRDefault="00EE5139" w:rsidP="00F354F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7" o:spid="_x0000_s1029" type="#_x0000_t75" style="position:absolute;margin-left:414.05pt;margin-top:25.55pt;width:131.25pt;height:646.5pt;z-index:251660288;visibility:visible">
            <v:imagedata r:id="rId29" o:title=""/>
          </v:shape>
        </w:pict>
      </w:r>
      <w:r>
        <w:rPr>
          <w:noProof/>
          <w:lang w:eastAsia="ru-RU"/>
        </w:rPr>
        <w:pict>
          <v:shape id="Рисунок 6" o:spid="_x0000_s1030" type="#_x0000_t75" style="position:absolute;margin-left:201.05pt;margin-top:29.3pt;width:219.75pt;height:9in;z-index:251659264;visibility:visible">
            <v:imagedata r:id="rId30" o:title=""/>
          </v:shape>
        </w:pict>
      </w:r>
      <w:r>
        <w:rPr>
          <w:noProof/>
          <w:lang w:eastAsia="ru-RU"/>
        </w:rPr>
        <w:pict>
          <v:shape id="_x0000_s1031" type="#_x0000_t75" style="position:absolute;margin-left:-3.7pt;margin-top:29.3pt;width:215.25pt;height:647.25pt;z-index:251658240;visibility:visible">
            <v:imagedata r:id="rId31" o:title=""/>
          </v:shape>
        </w:pict>
      </w:r>
      <w:r w:rsidRPr="00C002E4">
        <w:rPr>
          <w:b/>
          <w:sz w:val="28"/>
          <w:szCs w:val="28"/>
        </w:rPr>
        <w:t>УМНОЖЕНИЕ И ДЕЛЕНИЕ НА 7, 8, 9</w:t>
      </w:r>
      <w:r>
        <w:rPr>
          <w:sz w:val="28"/>
          <w:szCs w:val="28"/>
        </w:rPr>
        <w:t xml:space="preserve">                                    _______________________________</w:t>
      </w:r>
    </w:p>
    <w:p w:rsidR="00EE5139" w:rsidRPr="00F354FB" w:rsidRDefault="00EE5139" w:rsidP="00F354FB">
      <w:pPr>
        <w:rPr>
          <w:sz w:val="28"/>
          <w:szCs w:val="28"/>
        </w:rPr>
      </w:pPr>
    </w:p>
    <w:sectPr w:rsidR="00EE5139" w:rsidRPr="00F354FB" w:rsidSect="00F354F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54FB"/>
    <w:rsid w:val="000002CD"/>
    <w:rsid w:val="000044F7"/>
    <w:rsid w:val="0000764E"/>
    <w:rsid w:val="00007AB1"/>
    <w:rsid w:val="00012EED"/>
    <w:rsid w:val="00014449"/>
    <w:rsid w:val="00014D77"/>
    <w:rsid w:val="0001517B"/>
    <w:rsid w:val="000161E5"/>
    <w:rsid w:val="00017380"/>
    <w:rsid w:val="00017395"/>
    <w:rsid w:val="00017BAE"/>
    <w:rsid w:val="00020750"/>
    <w:rsid w:val="00021B80"/>
    <w:rsid w:val="00026235"/>
    <w:rsid w:val="00027F6E"/>
    <w:rsid w:val="00030F60"/>
    <w:rsid w:val="00031FE6"/>
    <w:rsid w:val="00032B10"/>
    <w:rsid w:val="00035256"/>
    <w:rsid w:val="0003616A"/>
    <w:rsid w:val="000376D8"/>
    <w:rsid w:val="000403EC"/>
    <w:rsid w:val="00040F94"/>
    <w:rsid w:val="000423EC"/>
    <w:rsid w:val="00043CEF"/>
    <w:rsid w:val="000476BB"/>
    <w:rsid w:val="00047859"/>
    <w:rsid w:val="000502AF"/>
    <w:rsid w:val="00050E93"/>
    <w:rsid w:val="000512C7"/>
    <w:rsid w:val="00051A60"/>
    <w:rsid w:val="00052875"/>
    <w:rsid w:val="00055E76"/>
    <w:rsid w:val="00057CAC"/>
    <w:rsid w:val="00061476"/>
    <w:rsid w:val="00061C17"/>
    <w:rsid w:val="00063B12"/>
    <w:rsid w:val="00065049"/>
    <w:rsid w:val="00065962"/>
    <w:rsid w:val="000668C8"/>
    <w:rsid w:val="00067B90"/>
    <w:rsid w:val="000718B7"/>
    <w:rsid w:val="00072C09"/>
    <w:rsid w:val="0007372C"/>
    <w:rsid w:val="00075B4B"/>
    <w:rsid w:val="00076E3E"/>
    <w:rsid w:val="00076FA1"/>
    <w:rsid w:val="00081456"/>
    <w:rsid w:val="00082CCA"/>
    <w:rsid w:val="00084DD1"/>
    <w:rsid w:val="000855D4"/>
    <w:rsid w:val="00086CB9"/>
    <w:rsid w:val="00087A39"/>
    <w:rsid w:val="00091A43"/>
    <w:rsid w:val="000930EC"/>
    <w:rsid w:val="0009433F"/>
    <w:rsid w:val="0009445D"/>
    <w:rsid w:val="00095BCE"/>
    <w:rsid w:val="00095D6F"/>
    <w:rsid w:val="000A729A"/>
    <w:rsid w:val="000B0C57"/>
    <w:rsid w:val="000C34FD"/>
    <w:rsid w:val="000C42D0"/>
    <w:rsid w:val="000C62F0"/>
    <w:rsid w:val="000C6EBE"/>
    <w:rsid w:val="000C71D3"/>
    <w:rsid w:val="000D0145"/>
    <w:rsid w:val="000D09DD"/>
    <w:rsid w:val="000D1A8A"/>
    <w:rsid w:val="000D21E5"/>
    <w:rsid w:val="000D3567"/>
    <w:rsid w:val="000D35DF"/>
    <w:rsid w:val="000D458E"/>
    <w:rsid w:val="000D4735"/>
    <w:rsid w:val="000D682B"/>
    <w:rsid w:val="000D69A9"/>
    <w:rsid w:val="000D70FF"/>
    <w:rsid w:val="000E2C9F"/>
    <w:rsid w:val="000E5067"/>
    <w:rsid w:val="000F0CF7"/>
    <w:rsid w:val="000F1DC8"/>
    <w:rsid w:val="000F30C9"/>
    <w:rsid w:val="00101D84"/>
    <w:rsid w:val="00104185"/>
    <w:rsid w:val="001050CD"/>
    <w:rsid w:val="001066E1"/>
    <w:rsid w:val="00111462"/>
    <w:rsid w:val="00121C31"/>
    <w:rsid w:val="00123A4A"/>
    <w:rsid w:val="0012510B"/>
    <w:rsid w:val="00127A88"/>
    <w:rsid w:val="00133EDC"/>
    <w:rsid w:val="0013492E"/>
    <w:rsid w:val="00135090"/>
    <w:rsid w:val="0013682C"/>
    <w:rsid w:val="00137328"/>
    <w:rsid w:val="00140379"/>
    <w:rsid w:val="00140762"/>
    <w:rsid w:val="001467C1"/>
    <w:rsid w:val="001470A0"/>
    <w:rsid w:val="001505F6"/>
    <w:rsid w:val="001520A6"/>
    <w:rsid w:val="0015239B"/>
    <w:rsid w:val="00153883"/>
    <w:rsid w:val="00157C79"/>
    <w:rsid w:val="00160017"/>
    <w:rsid w:val="001654EB"/>
    <w:rsid w:val="00173541"/>
    <w:rsid w:val="00176F8E"/>
    <w:rsid w:val="001819D8"/>
    <w:rsid w:val="0018230C"/>
    <w:rsid w:val="0018287E"/>
    <w:rsid w:val="00182888"/>
    <w:rsid w:val="0018579E"/>
    <w:rsid w:val="0019125E"/>
    <w:rsid w:val="0019190B"/>
    <w:rsid w:val="00192B78"/>
    <w:rsid w:val="00193634"/>
    <w:rsid w:val="001954D1"/>
    <w:rsid w:val="00195535"/>
    <w:rsid w:val="00197E07"/>
    <w:rsid w:val="001A20FF"/>
    <w:rsid w:val="001A6400"/>
    <w:rsid w:val="001A6B56"/>
    <w:rsid w:val="001A6FDE"/>
    <w:rsid w:val="001B0B5C"/>
    <w:rsid w:val="001B1AD2"/>
    <w:rsid w:val="001B4C07"/>
    <w:rsid w:val="001B6AAB"/>
    <w:rsid w:val="001B75F7"/>
    <w:rsid w:val="001C08CE"/>
    <w:rsid w:val="001C21D1"/>
    <w:rsid w:val="001C2A09"/>
    <w:rsid w:val="001C3784"/>
    <w:rsid w:val="001C4E16"/>
    <w:rsid w:val="001C5304"/>
    <w:rsid w:val="001C60B7"/>
    <w:rsid w:val="001C6B48"/>
    <w:rsid w:val="001C7BD1"/>
    <w:rsid w:val="001D168F"/>
    <w:rsid w:val="001D2834"/>
    <w:rsid w:val="001D2F9B"/>
    <w:rsid w:val="001D4512"/>
    <w:rsid w:val="001D6E32"/>
    <w:rsid w:val="001D7119"/>
    <w:rsid w:val="001E00E7"/>
    <w:rsid w:val="001E69EA"/>
    <w:rsid w:val="001E7D1C"/>
    <w:rsid w:val="001F0707"/>
    <w:rsid w:val="001F08B4"/>
    <w:rsid w:val="001F1542"/>
    <w:rsid w:val="001F1B46"/>
    <w:rsid w:val="001F373F"/>
    <w:rsid w:val="001F4396"/>
    <w:rsid w:val="001F7299"/>
    <w:rsid w:val="002000B1"/>
    <w:rsid w:val="0020057B"/>
    <w:rsid w:val="00201FE7"/>
    <w:rsid w:val="002065E7"/>
    <w:rsid w:val="0020795B"/>
    <w:rsid w:val="002105FD"/>
    <w:rsid w:val="002108BF"/>
    <w:rsid w:val="002112E8"/>
    <w:rsid w:val="00212F71"/>
    <w:rsid w:val="00213057"/>
    <w:rsid w:val="00213BC8"/>
    <w:rsid w:val="0021504D"/>
    <w:rsid w:val="00215C6F"/>
    <w:rsid w:val="002230BF"/>
    <w:rsid w:val="002244A4"/>
    <w:rsid w:val="002250B6"/>
    <w:rsid w:val="00225982"/>
    <w:rsid w:val="0022602F"/>
    <w:rsid w:val="00227ADB"/>
    <w:rsid w:val="0023171C"/>
    <w:rsid w:val="002336EB"/>
    <w:rsid w:val="002401DC"/>
    <w:rsid w:val="002406D4"/>
    <w:rsid w:val="0024120A"/>
    <w:rsid w:val="00241564"/>
    <w:rsid w:val="00242B81"/>
    <w:rsid w:val="002431A4"/>
    <w:rsid w:val="00246715"/>
    <w:rsid w:val="002477CD"/>
    <w:rsid w:val="00250057"/>
    <w:rsid w:val="00250222"/>
    <w:rsid w:val="002541B4"/>
    <w:rsid w:val="002546FA"/>
    <w:rsid w:val="002559FF"/>
    <w:rsid w:val="002560AE"/>
    <w:rsid w:val="002560E0"/>
    <w:rsid w:val="00257288"/>
    <w:rsid w:val="00266189"/>
    <w:rsid w:val="002661AD"/>
    <w:rsid w:val="00267549"/>
    <w:rsid w:val="00276934"/>
    <w:rsid w:val="00277FDA"/>
    <w:rsid w:val="0028365F"/>
    <w:rsid w:val="002843A4"/>
    <w:rsid w:val="00285285"/>
    <w:rsid w:val="002856F7"/>
    <w:rsid w:val="00285D0C"/>
    <w:rsid w:val="002869FF"/>
    <w:rsid w:val="00290F24"/>
    <w:rsid w:val="002922F1"/>
    <w:rsid w:val="00292B8B"/>
    <w:rsid w:val="00293416"/>
    <w:rsid w:val="002963D2"/>
    <w:rsid w:val="00296602"/>
    <w:rsid w:val="00296F8E"/>
    <w:rsid w:val="002A26DC"/>
    <w:rsid w:val="002A468D"/>
    <w:rsid w:val="002A5386"/>
    <w:rsid w:val="002A737F"/>
    <w:rsid w:val="002A7C66"/>
    <w:rsid w:val="002B00EC"/>
    <w:rsid w:val="002B05CF"/>
    <w:rsid w:val="002B4132"/>
    <w:rsid w:val="002B45C2"/>
    <w:rsid w:val="002B5A45"/>
    <w:rsid w:val="002B6954"/>
    <w:rsid w:val="002B73C7"/>
    <w:rsid w:val="002B74B3"/>
    <w:rsid w:val="002C1065"/>
    <w:rsid w:val="002C14BF"/>
    <w:rsid w:val="002C25CF"/>
    <w:rsid w:val="002C40C9"/>
    <w:rsid w:val="002C4453"/>
    <w:rsid w:val="002C483E"/>
    <w:rsid w:val="002D3470"/>
    <w:rsid w:val="002D36A3"/>
    <w:rsid w:val="002E0542"/>
    <w:rsid w:val="002E0E5E"/>
    <w:rsid w:val="002E385E"/>
    <w:rsid w:val="002F15A2"/>
    <w:rsid w:val="002F2C0D"/>
    <w:rsid w:val="002F417F"/>
    <w:rsid w:val="002F79A0"/>
    <w:rsid w:val="00302635"/>
    <w:rsid w:val="00302ACF"/>
    <w:rsid w:val="003033AE"/>
    <w:rsid w:val="00306E91"/>
    <w:rsid w:val="0031132B"/>
    <w:rsid w:val="00313262"/>
    <w:rsid w:val="00314F61"/>
    <w:rsid w:val="0031660B"/>
    <w:rsid w:val="00320364"/>
    <w:rsid w:val="00322BC8"/>
    <w:rsid w:val="003311D9"/>
    <w:rsid w:val="00333355"/>
    <w:rsid w:val="00344787"/>
    <w:rsid w:val="0034538D"/>
    <w:rsid w:val="003471CE"/>
    <w:rsid w:val="0034753B"/>
    <w:rsid w:val="0035181C"/>
    <w:rsid w:val="00352EE2"/>
    <w:rsid w:val="003547AC"/>
    <w:rsid w:val="003551C2"/>
    <w:rsid w:val="003561E4"/>
    <w:rsid w:val="00356658"/>
    <w:rsid w:val="00356EE6"/>
    <w:rsid w:val="0036091C"/>
    <w:rsid w:val="003662D5"/>
    <w:rsid w:val="00371724"/>
    <w:rsid w:val="00371850"/>
    <w:rsid w:val="003745E1"/>
    <w:rsid w:val="003764D5"/>
    <w:rsid w:val="00376655"/>
    <w:rsid w:val="00376F29"/>
    <w:rsid w:val="003776A0"/>
    <w:rsid w:val="00382184"/>
    <w:rsid w:val="00382E62"/>
    <w:rsid w:val="0038401C"/>
    <w:rsid w:val="00384094"/>
    <w:rsid w:val="003860E7"/>
    <w:rsid w:val="00386B87"/>
    <w:rsid w:val="00387A3A"/>
    <w:rsid w:val="00394102"/>
    <w:rsid w:val="00394328"/>
    <w:rsid w:val="0039531C"/>
    <w:rsid w:val="00396D61"/>
    <w:rsid w:val="00397DB5"/>
    <w:rsid w:val="003A27A0"/>
    <w:rsid w:val="003A353F"/>
    <w:rsid w:val="003A4A92"/>
    <w:rsid w:val="003A5EF7"/>
    <w:rsid w:val="003A7123"/>
    <w:rsid w:val="003B384F"/>
    <w:rsid w:val="003B465D"/>
    <w:rsid w:val="003B650E"/>
    <w:rsid w:val="003C3575"/>
    <w:rsid w:val="003D0B09"/>
    <w:rsid w:val="003D27E2"/>
    <w:rsid w:val="003D3BA7"/>
    <w:rsid w:val="003D3BDF"/>
    <w:rsid w:val="003D6DF7"/>
    <w:rsid w:val="003E01FE"/>
    <w:rsid w:val="003E0962"/>
    <w:rsid w:val="003E1BCA"/>
    <w:rsid w:val="003E4077"/>
    <w:rsid w:val="003E463B"/>
    <w:rsid w:val="003E59CB"/>
    <w:rsid w:val="003E5E97"/>
    <w:rsid w:val="003E6D55"/>
    <w:rsid w:val="003E7173"/>
    <w:rsid w:val="003F32C1"/>
    <w:rsid w:val="003F37A8"/>
    <w:rsid w:val="003F4887"/>
    <w:rsid w:val="003F4EA1"/>
    <w:rsid w:val="003F700C"/>
    <w:rsid w:val="003F7E96"/>
    <w:rsid w:val="00401500"/>
    <w:rsid w:val="004050B1"/>
    <w:rsid w:val="004061E5"/>
    <w:rsid w:val="00407B46"/>
    <w:rsid w:val="004109CC"/>
    <w:rsid w:val="00410D1C"/>
    <w:rsid w:val="00410E00"/>
    <w:rsid w:val="004141F6"/>
    <w:rsid w:val="00414BD4"/>
    <w:rsid w:val="0041558D"/>
    <w:rsid w:val="00416C71"/>
    <w:rsid w:val="004204FD"/>
    <w:rsid w:val="00422E37"/>
    <w:rsid w:val="0042482C"/>
    <w:rsid w:val="00425AB5"/>
    <w:rsid w:val="00425D96"/>
    <w:rsid w:val="004261D1"/>
    <w:rsid w:val="00431BF9"/>
    <w:rsid w:val="004320AD"/>
    <w:rsid w:val="00433F7D"/>
    <w:rsid w:val="00434B0A"/>
    <w:rsid w:val="004377C4"/>
    <w:rsid w:val="004379D5"/>
    <w:rsid w:val="00441857"/>
    <w:rsid w:val="0044524E"/>
    <w:rsid w:val="00445881"/>
    <w:rsid w:val="0044658D"/>
    <w:rsid w:val="004500EC"/>
    <w:rsid w:val="004502C2"/>
    <w:rsid w:val="00450F60"/>
    <w:rsid w:val="004515DC"/>
    <w:rsid w:val="00453B83"/>
    <w:rsid w:val="00454723"/>
    <w:rsid w:val="004563C1"/>
    <w:rsid w:val="00456F1B"/>
    <w:rsid w:val="004632AF"/>
    <w:rsid w:val="00464DC3"/>
    <w:rsid w:val="00471A74"/>
    <w:rsid w:val="00471AB6"/>
    <w:rsid w:val="00472660"/>
    <w:rsid w:val="00472ADE"/>
    <w:rsid w:val="00473783"/>
    <w:rsid w:val="0047584D"/>
    <w:rsid w:val="00476274"/>
    <w:rsid w:val="0047774B"/>
    <w:rsid w:val="00477D4A"/>
    <w:rsid w:val="00477E61"/>
    <w:rsid w:val="00480C41"/>
    <w:rsid w:val="004818F2"/>
    <w:rsid w:val="00484A9F"/>
    <w:rsid w:val="004865AF"/>
    <w:rsid w:val="004877DC"/>
    <w:rsid w:val="004909A7"/>
    <w:rsid w:val="00491CBB"/>
    <w:rsid w:val="00494C71"/>
    <w:rsid w:val="00495865"/>
    <w:rsid w:val="004A42F0"/>
    <w:rsid w:val="004A5B07"/>
    <w:rsid w:val="004A7DCD"/>
    <w:rsid w:val="004B0B4D"/>
    <w:rsid w:val="004B27A8"/>
    <w:rsid w:val="004B4D77"/>
    <w:rsid w:val="004B6AB5"/>
    <w:rsid w:val="004C0DF9"/>
    <w:rsid w:val="004C182D"/>
    <w:rsid w:val="004C1867"/>
    <w:rsid w:val="004C1B48"/>
    <w:rsid w:val="004C4D6E"/>
    <w:rsid w:val="004C6730"/>
    <w:rsid w:val="004C6E00"/>
    <w:rsid w:val="004C7A7D"/>
    <w:rsid w:val="004D2EA4"/>
    <w:rsid w:val="004D305D"/>
    <w:rsid w:val="004D485A"/>
    <w:rsid w:val="004D5906"/>
    <w:rsid w:val="004D7EC0"/>
    <w:rsid w:val="004E4A7A"/>
    <w:rsid w:val="004E4CD0"/>
    <w:rsid w:val="004E5DB4"/>
    <w:rsid w:val="004E69FA"/>
    <w:rsid w:val="004E747C"/>
    <w:rsid w:val="004E7530"/>
    <w:rsid w:val="004F0BE2"/>
    <w:rsid w:val="004F1D3D"/>
    <w:rsid w:val="004F2E2A"/>
    <w:rsid w:val="004F57FD"/>
    <w:rsid w:val="004F6276"/>
    <w:rsid w:val="004F6B26"/>
    <w:rsid w:val="004F6BAE"/>
    <w:rsid w:val="004F716E"/>
    <w:rsid w:val="004F73A1"/>
    <w:rsid w:val="005007FF"/>
    <w:rsid w:val="0050784B"/>
    <w:rsid w:val="005115A4"/>
    <w:rsid w:val="00514909"/>
    <w:rsid w:val="00516F03"/>
    <w:rsid w:val="00517D61"/>
    <w:rsid w:val="0052067D"/>
    <w:rsid w:val="00522EAF"/>
    <w:rsid w:val="0052303A"/>
    <w:rsid w:val="00525700"/>
    <w:rsid w:val="00526194"/>
    <w:rsid w:val="005312D1"/>
    <w:rsid w:val="00531540"/>
    <w:rsid w:val="00533189"/>
    <w:rsid w:val="0053656F"/>
    <w:rsid w:val="0053716E"/>
    <w:rsid w:val="005371C6"/>
    <w:rsid w:val="00537379"/>
    <w:rsid w:val="00537B69"/>
    <w:rsid w:val="0054276A"/>
    <w:rsid w:val="005449EE"/>
    <w:rsid w:val="00546445"/>
    <w:rsid w:val="0054688A"/>
    <w:rsid w:val="00546B9A"/>
    <w:rsid w:val="00547335"/>
    <w:rsid w:val="00550187"/>
    <w:rsid w:val="005517F6"/>
    <w:rsid w:val="005527B7"/>
    <w:rsid w:val="00555D5E"/>
    <w:rsid w:val="00557A92"/>
    <w:rsid w:val="005618B7"/>
    <w:rsid w:val="00562B23"/>
    <w:rsid w:val="005639BB"/>
    <w:rsid w:val="005659E2"/>
    <w:rsid w:val="00570DB8"/>
    <w:rsid w:val="00572EC0"/>
    <w:rsid w:val="0057441E"/>
    <w:rsid w:val="00575B6D"/>
    <w:rsid w:val="00576730"/>
    <w:rsid w:val="00576768"/>
    <w:rsid w:val="00582968"/>
    <w:rsid w:val="00582FDD"/>
    <w:rsid w:val="00583CB2"/>
    <w:rsid w:val="005842BE"/>
    <w:rsid w:val="00587C5B"/>
    <w:rsid w:val="005918FC"/>
    <w:rsid w:val="00593020"/>
    <w:rsid w:val="00593E7B"/>
    <w:rsid w:val="00595164"/>
    <w:rsid w:val="00596DCF"/>
    <w:rsid w:val="005A002F"/>
    <w:rsid w:val="005A2FB8"/>
    <w:rsid w:val="005A3094"/>
    <w:rsid w:val="005A57C4"/>
    <w:rsid w:val="005A74A3"/>
    <w:rsid w:val="005B3366"/>
    <w:rsid w:val="005B44A7"/>
    <w:rsid w:val="005B6189"/>
    <w:rsid w:val="005B718E"/>
    <w:rsid w:val="005B7A44"/>
    <w:rsid w:val="005B7F09"/>
    <w:rsid w:val="005C42B8"/>
    <w:rsid w:val="005C7DA5"/>
    <w:rsid w:val="005D085F"/>
    <w:rsid w:val="005D21B6"/>
    <w:rsid w:val="005D35A6"/>
    <w:rsid w:val="005D3EAD"/>
    <w:rsid w:val="005D76F8"/>
    <w:rsid w:val="005E022C"/>
    <w:rsid w:val="005E2946"/>
    <w:rsid w:val="005E2A5F"/>
    <w:rsid w:val="005E42C8"/>
    <w:rsid w:val="005F1A73"/>
    <w:rsid w:val="005F5155"/>
    <w:rsid w:val="005F525E"/>
    <w:rsid w:val="0060096C"/>
    <w:rsid w:val="00600D4A"/>
    <w:rsid w:val="00601537"/>
    <w:rsid w:val="00604A47"/>
    <w:rsid w:val="00604CBF"/>
    <w:rsid w:val="0060526B"/>
    <w:rsid w:val="00606738"/>
    <w:rsid w:val="00607C6E"/>
    <w:rsid w:val="00610B77"/>
    <w:rsid w:val="00610F62"/>
    <w:rsid w:val="00611296"/>
    <w:rsid w:val="00611F34"/>
    <w:rsid w:val="0061523E"/>
    <w:rsid w:val="0061699B"/>
    <w:rsid w:val="00616B67"/>
    <w:rsid w:val="00620567"/>
    <w:rsid w:val="00620703"/>
    <w:rsid w:val="00620940"/>
    <w:rsid w:val="0062439E"/>
    <w:rsid w:val="00625895"/>
    <w:rsid w:val="00631A86"/>
    <w:rsid w:val="00632C4C"/>
    <w:rsid w:val="00633CCA"/>
    <w:rsid w:val="00633E08"/>
    <w:rsid w:val="00634B46"/>
    <w:rsid w:val="00635375"/>
    <w:rsid w:val="00636A89"/>
    <w:rsid w:val="00636A8E"/>
    <w:rsid w:val="00640326"/>
    <w:rsid w:val="00642473"/>
    <w:rsid w:val="006436DF"/>
    <w:rsid w:val="0065358C"/>
    <w:rsid w:val="0065420E"/>
    <w:rsid w:val="006546DF"/>
    <w:rsid w:val="00654835"/>
    <w:rsid w:val="00654AEE"/>
    <w:rsid w:val="006569BB"/>
    <w:rsid w:val="0065751C"/>
    <w:rsid w:val="00662FF9"/>
    <w:rsid w:val="00666B7E"/>
    <w:rsid w:val="00670E08"/>
    <w:rsid w:val="0067108C"/>
    <w:rsid w:val="006713DF"/>
    <w:rsid w:val="00672A70"/>
    <w:rsid w:val="00676D77"/>
    <w:rsid w:val="00680644"/>
    <w:rsid w:val="006833C1"/>
    <w:rsid w:val="00685753"/>
    <w:rsid w:val="006857EF"/>
    <w:rsid w:val="0069119D"/>
    <w:rsid w:val="00691994"/>
    <w:rsid w:val="006923F5"/>
    <w:rsid w:val="00692B64"/>
    <w:rsid w:val="006939F8"/>
    <w:rsid w:val="00694C6D"/>
    <w:rsid w:val="00696504"/>
    <w:rsid w:val="006972A8"/>
    <w:rsid w:val="00697921"/>
    <w:rsid w:val="006A257C"/>
    <w:rsid w:val="006A2A2F"/>
    <w:rsid w:val="006A42B6"/>
    <w:rsid w:val="006A4523"/>
    <w:rsid w:val="006A487F"/>
    <w:rsid w:val="006A5827"/>
    <w:rsid w:val="006B152E"/>
    <w:rsid w:val="006B29B9"/>
    <w:rsid w:val="006B40E1"/>
    <w:rsid w:val="006B4B20"/>
    <w:rsid w:val="006B6A16"/>
    <w:rsid w:val="006B70B0"/>
    <w:rsid w:val="006B7F41"/>
    <w:rsid w:val="006C08E0"/>
    <w:rsid w:val="006C472E"/>
    <w:rsid w:val="006C6199"/>
    <w:rsid w:val="006C7206"/>
    <w:rsid w:val="006D3710"/>
    <w:rsid w:val="006D40DE"/>
    <w:rsid w:val="006D6E50"/>
    <w:rsid w:val="006D763C"/>
    <w:rsid w:val="006E5812"/>
    <w:rsid w:val="006E6438"/>
    <w:rsid w:val="006E66D3"/>
    <w:rsid w:val="006E712D"/>
    <w:rsid w:val="006F0611"/>
    <w:rsid w:val="006F1115"/>
    <w:rsid w:val="006F2A23"/>
    <w:rsid w:val="006F5423"/>
    <w:rsid w:val="006F5968"/>
    <w:rsid w:val="006F6ACA"/>
    <w:rsid w:val="00702E90"/>
    <w:rsid w:val="007057B0"/>
    <w:rsid w:val="00707CDB"/>
    <w:rsid w:val="00720777"/>
    <w:rsid w:val="00727FC0"/>
    <w:rsid w:val="00731EF8"/>
    <w:rsid w:val="00733B27"/>
    <w:rsid w:val="007345A0"/>
    <w:rsid w:val="00737995"/>
    <w:rsid w:val="00744F25"/>
    <w:rsid w:val="00745E24"/>
    <w:rsid w:val="007472DD"/>
    <w:rsid w:val="0075216B"/>
    <w:rsid w:val="0075238D"/>
    <w:rsid w:val="00752C29"/>
    <w:rsid w:val="007570C6"/>
    <w:rsid w:val="00757531"/>
    <w:rsid w:val="00762323"/>
    <w:rsid w:val="00763AB4"/>
    <w:rsid w:val="00765A03"/>
    <w:rsid w:val="007671C5"/>
    <w:rsid w:val="007703CF"/>
    <w:rsid w:val="00770DFC"/>
    <w:rsid w:val="0077352B"/>
    <w:rsid w:val="00773B4B"/>
    <w:rsid w:val="00780F91"/>
    <w:rsid w:val="00784911"/>
    <w:rsid w:val="00786A44"/>
    <w:rsid w:val="007905A4"/>
    <w:rsid w:val="00790778"/>
    <w:rsid w:val="00791C08"/>
    <w:rsid w:val="00795ECF"/>
    <w:rsid w:val="00796367"/>
    <w:rsid w:val="00797FA5"/>
    <w:rsid w:val="007A18A2"/>
    <w:rsid w:val="007A1BC4"/>
    <w:rsid w:val="007A4507"/>
    <w:rsid w:val="007B103F"/>
    <w:rsid w:val="007B1AC0"/>
    <w:rsid w:val="007B250D"/>
    <w:rsid w:val="007B3AC0"/>
    <w:rsid w:val="007B5932"/>
    <w:rsid w:val="007C0903"/>
    <w:rsid w:val="007C1399"/>
    <w:rsid w:val="007C2791"/>
    <w:rsid w:val="007C2AA6"/>
    <w:rsid w:val="007C58FB"/>
    <w:rsid w:val="007C5C87"/>
    <w:rsid w:val="007C5F66"/>
    <w:rsid w:val="007C7500"/>
    <w:rsid w:val="007D1CB2"/>
    <w:rsid w:val="007D2381"/>
    <w:rsid w:val="007D2D0D"/>
    <w:rsid w:val="007D7B6B"/>
    <w:rsid w:val="007E2876"/>
    <w:rsid w:val="007E434B"/>
    <w:rsid w:val="007E4B17"/>
    <w:rsid w:val="007F03B8"/>
    <w:rsid w:val="007F16FB"/>
    <w:rsid w:val="007F3C3E"/>
    <w:rsid w:val="007F5D26"/>
    <w:rsid w:val="007F6C05"/>
    <w:rsid w:val="007F77FC"/>
    <w:rsid w:val="00801389"/>
    <w:rsid w:val="00803522"/>
    <w:rsid w:val="00804259"/>
    <w:rsid w:val="00804B38"/>
    <w:rsid w:val="0080538C"/>
    <w:rsid w:val="00813A13"/>
    <w:rsid w:val="00814518"/>
    <w:rsid w:val="008148C6"/>
    <w:rsid w:val="00814FC1"/>
    <w:rsid w:val="00816406"/>
    <w:rsid w:val="008166D5"/>
    <w:rsid w:val="0082141D"/>
    <w:rsid w:val="00822D3E"/>
    <w:rsid w:val="008327C8"/>
    <w:rsid w:val="0083321B"/>
    <w:rsid w:val="00840DD7"/>
    <w:rsid w:val="008422B2"/>
    <w:rsid w:val="008424D4"/>
    <w:rsid w:val="00843BAC"/>
    <w:rsid w:val="00844880"/>
    <w:rsid w:val="008453BB"/>
    <w:rsid w:val="00845A3A"/>
    <w:rsid w:val="00846906"/>
    <w:rsid w:val="0085138B"/>
    <w:rsid w:val="00852113"/>
    <w:rsid w:val="008523FB"/>
    <w:rsid w:val="0085403B"/>
    <w:rsid w:val="00854198"/>
    <w:rsid w:val="0085472F"/>
    <w:rsid w:val="00854DF0"/>
    <w:rsid w:val="00857A84"/>
    <w:rsid w:val="008604CB"/>
    <w:rsid w:val="00861F48"/>
    <w:rsid w:val="0086272A"/>
    <w:rsid w:val="00862D27"/>
    <w:rsid w:val="00863AF2"/>
    <w:rsid w:val="008672A0"/>
    <w:rsid w:val="00867EA5"/>
    <w:rsid w:val="008715E9"/>
    <w:rsid w:val="008720A6"/>
    <w:rsid w:val="008768FD"/>
    <w:rsid w:val="00876B8D"/>
    <w:rsid w:val="008773A5"/>
    <w:rsid w:val="008804AE"/>
    <w:rsid w:val="008837E6"/>
    <w:rsid w:val="008850E8"/>
    <w:rsid w:val="0088735B"/>
    <w:rsid w:val="0088795A"/>
    <w:rsid w:val="00887F88"/>
    <w:rsid w:val="00892B83"/>
    <w:rsid w:val="00896275"/>
    <w:rsid w:val="00896DC5"/>
    <w:rsid w:val="008971AF"/>
    <w:rsid w:val="008A14FF"/>
    <w:rsid w:val="008A16F5"/>
    <w:rsid w:val="008A1BA3"/>
    <w:rsid w:val="008A2E60"/>
    <w:rsid w:val="008A6753"/>
    <w:rsid w:val="008A6EB1"/>
    <w:rsid w:val="008A7177"/>
    <w:rsid w:val="008B169D"/>
    <w:rsid w:val="008B41E4"/>
    <w:rsid w:val="008C06F7"/>
    <w:rsid w:val="008C15B7"/>
    <w:rsid w:val="008C25AA"/>
    <w:rsid w:val="008C35E2"/>
    <w:rsid w:val="008C3D40"/>
    <w:rsid w:val="008C4944"/>
    <w:rsid w:val="008C5365"/>
    <w:rsid w:val="008C6219"/>
    <w:rsid w:val="008C65E9"/>
    <w:rsid w:val="008C7EC3"/>
    <w:rsid w:val="008D09A5"/>
    <w:rsid w:val="008D0C0B"/>
    <w:rsid w:val="008D71E0"/>
    <w:rsid w:val="008D7367"/>
    <w:rsid w:val="008D7EAB"/>
    <w:rsid w:val="008D7FA5"/>
    <w:rsid w:val="008E118B"/>
    <w:rsid w:val="008E2274"/>
    <w:rsid w:val="008E5BA2"/>
    <w:rsid w:val="008E5E71"/>
    <w:rsid w:val="008E6F13"/>
    <w:rsid w:val="008E71F1"/>
    <w:rsid w:val="008E7BF1"/>
    <w:rsid w:val="008F015F"/>
    <w:rsid w:val="008F1B53"/>
    <w:rsid w:val="00900404"/>
    <w:rsid w:val="0090066A"/>
    <w:rsid w:val="00900F4D"/>
    <w:rsid w:val="009012A9"/>
    <w:rsid w:val="009024FE"/>
    <w:rsid w:val="00903792"/>
    <w:rsid w:val="00904727"/>
    <w:rsid w:val="009047A6"/>
    <w:rsid w:val="00904D39"/>
    <w:rsid w:val="009053C4"/>
    <w:rsid w:val="00905675"/>
    <w:rsid w:val="00906331"/>
    <w:rsid w:val="00906C2C"/>
    <w:rsid w:val="00910791"/>
    <w:rsid w:val="00911859"/>
    <w:rsid w:val="00914098"/>
    <w:rsid w:val="0091477F"/>
    <w:rsid w:val="009169E9"/>
    <w:rsid w:val="0092022E"/>
    <w:rsid w:val="00922021"/>
    <w:rsid w:val="009233AE"/>
    <w:rsid w:val="0092358B"/>
    <w:rsid w:val="009262BF"/>
    <w:rsid w:val="00926649"/>
    <w:rsid w:val="0093287E"/>
    <w:rsid w:val="00933703"/>
    <w:rsid w:val="009343C2"/>
    <w:rsid w:val="009345A5"/>
    <w:rsid w:val="0093465D"/>
    <w:rsid w:val="009347A5"/>
    <w:rsid w:val="00934CDE"/>
    <w:rsid w:val="00936D5A"/>
    <w:rsid w:val="00946B78"/>
    <w:rsid w:val="00951742"/>
    <w:rsid w:val="00952568"/>
    <w:rsid w:val="00952570"/>
    <w:rsid w:val="009528B1"/>
    <w:rsid w:val="00955FAE"/>
    <w:rsid w:val="009562DC"/>
    <w:rsid w:val="009607B0"/>
    <w:rsid w:val="00963561"/>
    <w:rsid w:val="00963C61"/>
    <w:rsid w:val="00963FD1"/>
    <w:rsid w:val="0096774F"/>
    <w:rsid w:val="00972073"/>
    <w:rsid w:val="0097254B"/>
    <w:rsid w:val="00972F88"/>
    <w:rsid w:val="009748B1"/>
    <w:rsid w:val="009808BE"/>
    <w:rsid w:val="009809EA"/>
    <w:rsid w:val="00982781"/>
    <w:rsid w:val="009828EE"/>
    <w:rsid w:val="00991FAE"/>
    <w:rsid w:val="009925D6"/>
    <w:rsid w:val="00995128"/>
    <w:rsid w:val="009959A8"/>
    <w:rsid w:val="00995A07"/>
    <w:rsid w:val="009A0085"/>
    <w:rsid w:val="009A14CA"/>
    <w:rsid w:val="009A1D1E"/>
    <w:rsid w:val="009A56F8"/>
    <w:rsid w:val="009A7931"/>
    <w:rsid w:val="009A7A61"/>
    <w:rsid w:val="009B0D29"/>
    <w:rsid w:val="009B15BC"/>
    <w:rsid w:val="009B2DFA"/>
    <w:rsid w:val="009B3525"/>
    <w:rsid w:val="009B35C6"/>
    <w:rsid w:val="009B36B3"/>
    <w:rsid w:val="009B3ABE"/>
    <w:rsid w:val="009B3C3A"/>
    <w:rsid w:val="009B7AF3"/>
    <w:rsid w:val="009C2BF9"/>
    <w:rsid w:val="009C3132"/>
    <w:rsid w:val="009D2B61"/>
    <w:rsid w:val="009D3F54"/>
    <w:rsid w:val="009D4488"/>
    <w:rsid w:val="009D6448"/>
    <w:rsid w:val="009E0F9A"/>
    <w:rsid w:val="009E1E02"/>
    <w:rsid w:val="009E574D"/>
    <w:rsid w:val="009E641A"/>
    <w:rsid w:val="009E7B10"/>
    <w:rsid w:val="009E7D4E"/>
    <w:rsid w:val="009F0AFB"/>
    <w:rsid w:val="009F0C26"/>
    <w:rsid w:val="009F2E3E"/>
    <w:rsid w:val="009F3879"/>
    <w:rsid w:val="00A01621"/>
    <w:rsid w:val="00A016F5"/>
    <w:rsid w:val="00A024D7"/>
    <w:rsid w:val="00A04EBB"/>
    <w:rsid w:val="00A06FD2"/>
    <w:rsid w:val="00A11304"/>
    <w:rsid w:val="00A11337"/>
    <w:rsid w:val="00A1777F"/>
    <w:rsid w:val="00A22D7C"/>
    <w:rsid w:val="00A23E2D"/>
    <w:rsid w:val="00A23F50"/>
    <w:rsid w:val="00A2568B"/>
    <w:rsid w:val="00A25E6A"/>
    <w:rsid w:val="00A320D7"/>
    <w:rsid w:val="00A33FC1"/>
    <w:rsid w:val="00A34F30"/>
    <w:rsid w:val="00A353DF"/>
    <w:rsid w:val="00A35830"/>
    <w:rsid w:val="00A369E7"/>
    <w:rsid w:val="00A3783E"/>
    <w:rsid w:val="00A418C7"/>
    <w:rsid w:val="00A43142"/>
    <w:rsid w:val="00A436DF"/>
    <w:rsid w:val="00A45C5B"/>
    <w:rsid w:val="00A47E6F"/>
    <w:rsid w:val="00A56A51"/>
    <w:rsid w:val="00A60C2E"/>
    <w:rsid w:val="00A642D8"/>
    <w:rsid w:val="00A7075C"/>
    <w:rsid w:val="00A73EFB"/>
    <w:rsid w:val="00A745E2"/>
    <w:rsid w:val="00A75753"/>
    <w:rsid w:val="00A75D6A"/>
    <w:rsid w:val="00A77AAB"/>
    <w:rsid w:val="00A808CD"/>
    <w:rsid w:val="00A81248"/>
    <w:rsid w:val="00A83892"/>
    <w:rsid w:val="00A84CF0"/>
    <w:rsid w:val="00A85ECD"/>
    <w:rsid w:val="00A91511"/>
    <w:rsid w:val="00A940B2"/>
    <w:rsid w:val="00A95F8D"/>
    <w:rsid w:val="00A97D4D"/>
    <w:rsid w:val="00AA08EB"/>
    <w:rsid w:val="00AA3442"/>
    <w:rsid w:val="00AA487F"/>
    <w:rsid w:val="00AB4C2C"/>
    <w:rsid w:val="00AB4DF4"/>
    <w:rsid w:val="00AC14B8"/>
    <w:rsid w:val="00AC5959"/>
    <w:rsid w:val="00AC73A8"/>
    <w:rsid w:val="00AC7DA6"/>
    <w:rsid w:val="00AD045E"/>
    <w:rsid w:val="00AD12CA"/>
    <w:rsid w:val="00AD13F5"/>
    <w:rsid w:val="00AE0415"/>
    <w:rsid w:val="00AE6BFC"/>
    <w:rsid w:val="00AF35A7"/>
    <w:rsid w:val="00AF4D5A"/>
    <w:rsid w:val="00AF6DE0"/>
    <w:rsid w:val="00B0365E"/>
    <w:rsid w:val="00B06EC5"/>
    <w:rsid w:val="00B07D68"/>
    <w:rsid w:val="00B10084"/>
    <w:rsid w:val="00B11174"/>
    <w:rsid w:val="00B14A13"/>
    <w:rsid w:val="00B207D0"/>
    <w:rsid w:val="00B2359B"/>
    <w:rsid w:val="00B23CED"/>
    <w:rsid w:val="00B2585F"/>
    <w:rsid w:val="00B30EF9"/>
    <w:rsid w:val="00B31A1E"/>
    <w:rsid w:val="00B31DF6"/>
    <w:rsid w:val="00B32EE3"/>
    <w:rsid w:val="00B353A6"/>
    <w:rsid w:val="00B37455"/>
    <w:rsid w:val="00B40AA3"/>
    <w:rsid w:val="00B44A40"/>
    <w:rsid w:val="00B50697"/>
    <w:rsid w:val="00B511B9"/>
    <w:rsid w:val="00B51FF2"/>
    <w:rsid w:val="00B52DEC"/>
    <w:rsid w:val="00B54C60"/>
    <w:rsid w:val="00B5539C"/>
    <w:rsid w:val="00B55A40"/>
    <w:rsid w:val="00B56C2E"/>
    <w:rsid w:val="00B57595"/>
    <w:rsid w:val="00B579A6"/>
    <w:rsid w:val="00B57B46"/>
    <w:rsid w:val="00B62441"/>
    <w:rsid w:val="00B63B17"/>
    <w:rsid w:val="00B64AB1"/>
    <w:rsid w:val="00B67AFE"/>
    <w:rsid w:val="00B73BCF"/>
    <w:rsid w:val="00B75ED7"/>
    <w:rsid w:val="00B76EA5"/>
    <w:rsid w:val="00B770D4"/>
    <w:rsid w:val="00B808D9"/>
    <w:rsid w:val="00B81977"/>
    <w:rsid w:val="00B82F41"/>
    <w:rsid w:val="00B850A3"/>
    <w:rsid w:val="00B854A6"/>
    <w:rsid w:val="00B858EB"/>
    <w:rsid w:val="00B87033"/>
    <w:rsid w:val="00B91FC9"/>
    <w:rsid w:val="00B92843"/>
    <w:rsid w:val="00B92C83"/>
    <w:rsid w:val="00B94079"/>
    <w:rsid w:val="00B94CC0"/>
    <w:rsid w:val="00B962C0"/>
    <w:rsid w:val="00B97D65"/>
    <w:rsid w:val="00B97DD9"/>
    <w:rsid w:val="00BA0D17"/>
    <w:rsid w:val="00BA3468"/>
    <w:rsid w:val="00BA368A"/>
    <w:rsid w:val="00BA4AEC"/>
    <w:rsid w:val="00BA5452"/>
    <w:rsid w:val="00BA693C"/>
    <w:rsid w:val="00BB0D3A"/>
    <w:rsid w:val="00BB46F3"/>
    <w:rsid w:val="00BB64D3"/>
    <w:rsid w:val="00BB69B5"/>
    <w:rsid w:val="00BB69BA"/>
    <w:rsid w:val="00BB77D5"/>
    <w:rsid w:val="00BC08D4"/>
    <w:rsid w:val="00BC19ED"/>
    <w:rsid w:val="00BC1C28"/>
    <w:rsid w:val="00BC2B51"/>
    <w:rsid w:val="00BC3186"/>
    <w:rsid w:val="00BC358A"/>
    <w:rsid w:val="00BC4588"/>
    <w:rsid w:val="00BC5854"/>
    <w:rsid w:val="00BC5B4E"/>
    <w:rsid w:val="00BC6AA4"/>
    <w:rsid w:val="00BC6EA5"/>
    <w:rsid w:val="00BD0F24"/>
    <w:rsid w:val="00BD149D"/>
    <w:rsid w:val="00BD25CB"/>
    <w:rsid w:val="00BD4A96"/>
    <w:rsid w:val="00BD5E17"/>
    <w:rsid w:val="00BD63ED"/>
    <w:rsid w:val="00BD6D52"/>
    <w:rsid w:val="00BE132F"/>
    <w:rsid w:val="00BE1F85"/>
    <w:rsid w:val="00BE22D0"/>
    <w:rsid w:val="00BE232A"/>
    <w:rsid w:val="00BE53F4"/>
    <w:rsid w:val="00BE5726"/>
    <w:rsid w:val="00BE69B1"/>
    <w:rsid w:val="00BF2938"/>
    <w:rsid w:val="00BF3B50"/>
    <w:rsid w:val="00C002E4"/>
    <w:rsid w:val="00C036D8"/>
    <w:rsid w:val="00C03EAB"/>
    <w:rsid w:val="00C048AC"/>
    <w:rsid w:val="00C06455"/>
    <w:rsid w:val="00C07267"/>
    <w:rsid w:val="00C07A3B"/>
    <w:rsid w:val="00C10AB8"/>
    <w:rsid w:val="00C1260B"/>
    <w:rsid w:val="00C12701"/>
    <w:rsid w:val="00C12BC9"/>
    <w:rsid w:val="00C151BF"/>
    <w:rsid w:val="00C21C7F"/>
    <w:rsid w:val="00C2526E"/>
    <w:rsid w:val="00C267D4"/>
    <w:rsid w:val="00C300A6"/>
    <w:rsid w:val="00C3144B"/>
    <w:rsid w:val="00C32405"/>
    <w:rsid w:val="00C32F53"/>
    <w:rsid w:val="00C335FE"/>
    <w:rsid w:val="00C36AAF"/>
    <w:rsid w:val="00C421EF"/>
    <w:rsid w:val="00C42D74"/>
    <w:rsid w:val="00C438FC"/>
    <w:rsid w:val="00C43DC5"/>
    <w:rsid w:val="00C44D58"/>
    <w:rsid w:val="00C54157"/>
    <w:rsid w:val="00C566D4"/>
    <w:rsid w:val="00C56FDD"/>
    <w:rsid w:val="00C57C2C"/>
    <w:rsid w:val="00C64590"/>
    <w:rsid w:val="00C65106"/>
    <w:rsid w:val="00C658CE"/>
    <w:rsid w:val="00C663BE"/>
    <w:rsid w:val="00C67626"/>
    <w:rsid w:val="00C67C9C"/>
    <w:rsid w:val="00C71D34"/>
    <w:rsid w:val="00C734D8"/>
    <w:rsid w:val="00C73C59"/>
    <w:rsid w:val="00C740E2"/>
    <w:rsid w:val="00C77056"/>
    <w:rsid w:val="00C80B04"/>
    <w:rsid w:val="00C834C8"/>
    <w:rsid w:val="00C843D3"/>
    <w:rsid w:val="00C84615"/>
    <w:rsid w:val="00C8715A"/>
    <w:rsid w:val="00C9470A"/>
    <w:rsid w:val="00C94F0B"/>
    <w:rsid w:val="00C966B4"/>
    <w:rsid w:val="00C96E16"/>
    <w:rsid w:val="00CA5118"/>
    <w:rsid w:val="00CB32DB"/>
    <w:rsid w:val="00CB3BA1"/>
    <w:rsid w:val="00CB3E77"/>
    <w:rsid w:val="00CB4059"/>
    <w:rsid w:val="00CB4485"/>
    <w:rsid w:val="00CB44CF"/>
    <w:rsid w:val="00CB4C3A"/>
    <w:rsid w:val="00CB61ED"/>
    <w:rsid w:val="00CB6F63"/>
    <w:rsid w:val="00CC0ADA"/>
    <w:rsid w:val="00CC0FCA"/>
    <w:rsid w:val="00CC1DED"/>
    <w:rsid w:val="00CC3F29"/>
    <w:rsid w:val="00CC4955"/>
    <w:rsid w:val="00CC4E54"/>
    <w:rsid w:val="00CC4FFD"/>
    <w:rsid w:val="00CD18C0"/>
    <w:rsid w:val="00CD18DC"/>
    <w:rsid w:val="00CD1C1E"/>
    <w:rsid w:val="00CD39C1"/>
    <w:rsid w:val="00CD528E"/>
    <w:rsid w:val="00CD6D96"/>
    <w:rsid w:val="00CE151D"/>
    <w:rsid w:val="00CF234B"/>
    <w:rsid w:val="00CF40BA"/>
    <w:rsid w:val="00CF687A"/>
    <w:rsid w:val="00CF70B4"/>
    <w:rsid w:val="00CF7DC0"/>
    <w:rsid w:val="00D00FC8"/>
    <w:rsid w:val="00D01E03"/>
    <w:rsid w:val="00D035F9"/>
    <w:rsid w:val="00D12347"/>
    <w:rsid w:val="00D13858"/>
    <w:rsid w:val="00D20E32"/>
    <w:rsid w:val="00D20EF5"/>
    <w:rsid w:val="00D23295"/>
    <w:rsid w:val="00D26AEB"/>
    <w:rsid w:val="00D26C57"/>
    <w:rsid w:val="00D3116B"/>
    <w:rsid w:val="00D324ED"/>
    <w:rsid w:val="00D33F0D"/>
    <w:rsid w:val="00D355F6"/>
    <w:rsid w:val="00D35758"/>
    <w:rsid w:val="00D35E5C"/>
    <w:rsid w:val="00D36E24"/>
    <w:rsid w:val="00D403D3"/>
    <w:rsid w:val="00D40481"/>
    <w:rsid w:val="00D40573"/>
    <w:rsid w:val="00D406FE"/>
    <w:rsid w:val="00D409A3"/>
    <w:rsid w:val="00D4271B"/>
    <w:rsid w:val="00D44B80"/>
    <w:rsid w:val="00D4688A"/>
    <w:rsid w:val="00D4699A"/>
    <w:rsid w:val="00D51C76"/>
    <w:rsid w:val="00D532BC"/>
    <w:rsid w:val="00D55608"/>
    <w:rsid w:val="00D563C4"/>
    <w:rsid w:val="00D565D7"/>
    <w:rsid w:val="00D56C63"/>
    <w:rsid w:val="00D6266D"/>
    <w:rsid w:val="00D65612"/>
    <w:rsid w:val="00D66581"/>
    <w:rsid w:val="00D80986"/>
    <w:rsid w:val="00D80B52"/>
    <w:rsid w:val="00D90BB8"/>
    <w:rsid w:val="00D930F9"/>
    <w:rsid w:val="00D936B9"/>
    <w:rsid w:val="00D95347"/>
    <w:rsid w:val="00D97BB2"/>
    <w:rsid w:val="00DA0CE2"/>
    <w:rsid w:val="00DA1211"/>
    <w:rsid w:val="00DA2377"/>
    <w:rsid w:val="00DA48CC"/>
    <w:rsid w:val="00DA7714"/>
    <w:rsid w:val="00DA7C2F"/>
    <w:rsid w:val="00DB132C"/>
    <w:rsid w:val="00DB49B8"/>
    <w:rsid w:val="00DB5FAD"/>
    <w:rsid w:val="00DB607C"/>
    <w:rsid w:val="00DC0206"/>
    <w:rsid w:val="00DC2C87"/>
    <w:rsid w:val="00DC4205"/>
    <w:rsid w:val="00DC6687"/>
    <w:rsid w:val="00DD41BB"/>
    <w:rsid w:val="00DD6486"/>
    <w:rsid w:val="00DD7E53"/>
    <w:rsid w:val="00DD7FA8"/>
    <w:rsid w:val="00DE1AAB"/>
    <w:rsid w:val="00DE3B52"/>
    <w:rsid w:val="00DE66C4"/>
    <w:rsid w:val="00DF25BC"/>
    <w:rsid w:val="00DF2761"/>
    <w:rsid w:val="00DF53F1"/>
    <w:rsid w:val="00DF7F9A"/>
    <w:rsid w:val="00E005E7"/>
    <w:rsid w:val="00E00984"/>
    <w:rsid w:val="00E068B9"/>
    <w:rsid w:val="00E07271"/>
    <w:rsid w:val="00E13F23"/>
    <w:rsid w:val="00E16B64"/>
    <w:rsid w:val="00E16F3D"/>
    <w:rsid w:val="00E17990"/>
    <w:rsid w:val="00E17FAE"/>
    <w:rsid w:val="00E23A58"/>
    <w:rsid w:val="00E246FB"/>
    <w:rsid w:val="00E316D7"/>
    <w:rsid w:val="00E31A3B"/>
    <w:rsid w:val="00E33BBA"/>
    <w:rsid w:val="00E4085F"/>
    <w:rsid w:val="00E41583"/>
    <w:rsid w:val="00E433DB"/>
    <w:rsid w:val="00E44C63"/>
    <w:rsid w:val="00E45E52"/>
    <w:rsid w:val="00E47508"/>
    <w:rsid w:val="00E47936"/>
    <w:rsid w:val="00E51FC6"/>
    <w:rsid w:val="00E52111"/>
    <w:rsid w:val="00E52E67"/>
    <w:rsid w:val="00E562AB"/>
    <w:rsid w:val="00E56C17"/>
    <w:rsid w:val="00E575CC"/>
    <w:rsid w:val="00E61EF5"/>
    <w:rsid w:val="00E62B44"/>
    <w:rsid w:val="00E63F28"/>
    <w:rsid w:val="00E64E6D"/>
    <w:rsid w:val="00E65E63"/>
    <w:rsid w:val="00E6662E"/>
    <w:rsid w:val="00E67744"/>
    <w:rsid w:val="00E711D1"/>
    <w:rsid w:val="00E7154E"/>
    <w:rsid w:val="00E77C70"/>
    <w:rsid w:val="00E77D7A"/>
    <w:rsid w:val="00E80078"/>
    <w:rsid w:val="00E81119"/>
    <w:rsid w:val="00E8116D"/>
    <w:rsid w:val="00E8295B"/>
    <w:rsid w:val="00E900CA"/>
    <w:rsid w:val="00E904F5"/>
    <w:rsid w:val="00E90AF1"/>
    <w:rsid w:val="00E90F9A"/>
    <w:rsid w:val="00E91B53"/>
    <w:rsid w:val="00E938AA"/>
    <w:rsid w:val="00E93A87"/>
    <w:rsid w:val="00E95048"/>
    <w:rsid w:val="00E95601"/>
    <w:rsid w:val="00EA15CB"/>
    <w:rsid w:val="00EA211F"/>
    <w:rsid w:val="00EA2727"/>
    <w:rsid w:val="00EA293A"/>
    <w:rsid w:val="00EA3D94"/>
    <w:rsid w:val="00EA4F75"/>
    <w:rsid w:val="00EA53D0"/>
    <w:rsid w:val="00EA5557"/>
    <w:rsid w:val="00EA55B6"/>
    <w:rsid w:val="00EB0159"/>
    <w:rsid w:val="00EB158E"/>
    <w:rsid w:val="00EB406A"/>
    <w:rsid w:val="00EB698B"/>
    <w:rsid w:val="00EB6A65"/>
    <w:rsid w:val="00EB737A"/>
    <w:rsid w:val="00EB7ACC"/>
    <w:rsid w:val="00EC1F09"/>
    <w:rsid w:val="00EC379F"/>
    <w:rsid w:val="00EC4CE0"/>
    <w:rsid w:val="00EC58DA"/>
    <w:rsid w:val="00EC70B4"/>
    <w:rsid w:val="00EC722C"/>
    <w:rsid w:val="00EC7A52"/>
    <w:rsid w:val="00ED01FC"/>
    <w:rsid w:val="00ED1507"/>
    <w:rsid w:val="00ED1EB1"/>
    <w:rsid w:val="00ED3551"/>
    <w:rsid w:val="00ED398D"/>
    <w:rsid w:val="00ED4023"/>
    <w:rsid w:val="00ED667B"/>
    <w:rsid w:val="00ED6B4D"/>
    <w:rsid w:val="00EE2E40"/>
    <w:rsid w:val="00EE5139"/>
    <w:rsid w:val="00EF5368"/>
    <w:rsid w:val="00EF6FB9"/>
    <w:rsid w:val="00EF7553"/>
    <w:rsid w:val="00F04FAC"/>
    <w:rsid w:val="00F06B04"/>
    <w:rsid w:val="00F071F8"/>
    <w:rsid w:val="00F07853"/>
    <w:rsid w:val="00F1182E"/>
    <w:rsid w:val="00F11D9B"/>
    <w:rsid w:val="00F17A61"/>
    <w:rsid w:val="00F22A93"/>
    <w:rsid w:val="00F236AE"/>
    <w:rsid w:val="00F26154"/>
    <w:rsid w:val="00F26983"/>
    <w:rsid w:val="00F353F6"/>
    <w:rsid w:val="00F354FB"/>
    <w:rsid w:val="00F35F80"/>
    <w:rsid w:val="00F37339"/>
    <w:rsid w:val="00F40130"/>
    <w:rsid w:val="00F40CD5"/>
    <w:rsid w:val="00F41CE6"/>
    <w:rsid w:val="00F41DAB"/>
    <w:rsid w:val="00F41E8B"/>
    <w:rsid w:val="00F55DD9"/>
    <w:rsid w:val="00F57B3A"/>
    <w:rsid w:val="00F60236"/>
    <w:rsid w:val="00F62DBC"/>
    <w:rsid w:val="00F64492"/>
    <w:rsid w:val="00F67F3F"/>
    <w:rsid w:val="00F7217D"/>
    <w:rsid w:val="00F7265E"/>
    <w:rsid w:val="00F72BA1"/>
    <w:rsid w:val="00F761FB"/>
    <w:rsid w:val="00F775FD"/>
    <w:rsid w:val="00F800F6"/>
    <w:rsid w:val="00F80551"/>
    <w:rsid w:val="00F828A6"/>
    <w:rsid w:val="00F835A8"/>
    <w:rsid w:val="00F8694B"/>
    <w:rsid w:val="00F95734"/>
    <w:rsid w:val="00F96543"/>
    <w:rsid w:val="00F9770A"/>
    <w:rsid w:val="00FA2C80"/>
    <w:rsid w:val="00FA378B"/>
    <w:rsid w:val="00FA4229"/>
    <w:rsid w:val="00FA4CD6"/>
    <w:rsid w:val="00FA4DE2"/>
    <w:rsid w:val="00FB3647"/>
    <w:rsid w:val="00FB485E"/>
    <w:rsid w:val="00FC1923"/>
    <w:rsid w:val="00FC27E0"/>
    <w:rsid w:val="00FC3831"/>
    <w:rsid w:val="00FC5B0D"/>
    <w:rsid w:val="00FC68BA"/>
    <w:rsid w:val="00FD0A2C"/>
    <w:rsid w:val="00FD1FE3"/>
    <w:rsid w:val="00FD5886"/>
    <w:rsid w:val="00FD6CEE"/>
    <w:rsid w:val="00FD6D00"/>
    <w:rsid w:val="00FD7702"/>
    <w:rsid w:val="00FE34E1"/>
    <w:rsid w:val="00FE5738"/>
    <w:rsid w:val="00FE5D0A"/>
    <w:rsid w:val="00FE610A"/>
    <w:rsid w:val="00FF391F"/>
    <w:rsid w:val="00FF3F4D"/>
    <w:rsid w:val="00FF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5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тиль1"/>
    <w:basedOn w:val="TableWeb2"/>
    <w:uiPriority w:val="99"/>
    <w:rsid w:val="004502C2"/>
    <w:rPr>
      <w:color w:val="00000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DD9C3"/>
    </w:tc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4502C2"/>
    <w:rPr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3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5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</TotalTime>
  <Pages>26</Pages>
  <Words>61</Words>
  <Characters>351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User</cp:lastModifiedBy>
  <cp:revision>4</cp:revision>
  <cp:lastPrinted>2013-04-16T14:41:00Z</cp:lastPrinted>
  <dcterms:created xsi:type="dcterms:W3CDTF">2013-02-18T12:41:00Z</dcterms:created>
  <dcterms:modified xsi:type="dcterms:W3CDTF">2020-01-12T18:41:00Z</dcterms:modified>
</cp:coreProperties>
</file>