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5EF" w:rsidRPr="00D21ADE" w:rsidRDefault="001D6B57" w:rsidP="001E49EB">
      <w:pPr>
        <w:rPr>
          <w:rFonts w:asciiTheme="minorHAnsi" w:hAnsiTheme="minorHAnsi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0823" behindDoc="0" locked="0" layoutInCell="0" allowOverlap="1">
            <wp:simplePos x="0" y="0"/>
            <wp:positionH relativeFrom="page">
              <wp:posOffset>6114388</wp:posOffset>
            </wp:positionH>
            <wp:positionV relativeFrom="page">
              <wp:posOffset>1136871</wp:posOffset>
            </wp:positionV>
            <wp:extent cx="2881630" cy="5496864"/>
            <wp:effectExtent l="95250" t="95250" r="132080" b="69215"/>
            <wp:wrapNone/>
            <wp:docPr id="1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7"/>
                    <a:srcRect r="30584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5493385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8774" behindDoc="0" locked="0" layoutInCell="0" allowOverlap="1">
            <wp:simplePos x="0" y="0"/>
            <wp:positionH relativeFrom="page">
              <wp:posOffset>5712184</wp:posOffset>
            </wp:positionH>
            <wp:positionV relativeFrom="page">
              <wp:posOffset>683812</wp:posOffset>
            </wp:positionV>
            <wp:extent cx="3684684" cy="6392849"/>
            <wp:effectExtent l="19050" t="0" r="9525" b="0"/>
            <wp:wrapNone/>
            <wp:docPr id="2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46547" b="30369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63925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9798" behindDoc="0" locked="0" layoutInCell="0" allowOverlap="1">
            <wp:simplePos x="0" y="0"/>
            <wp:positionH relativeFrom="page">
              <wp:posOffset>6480148</wp:posOffset>
            </wp:positionH>
            <wp:positionV relativeFrom="page">
              <wp:posOffset>683647</wp:posOffset>
            </wp:positionV>
            <wp:extent cx="2921027" cy="6397928"/>
            <wp:effectExtent l="95250" t="95250" r="108585" b="82550"/>
            <wp:wrapNone/>
            <wp:docPr id="3" name="Picture 29" descr="album_pg01_image04_gri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1_image04_grid04.jpg"/>
                    <pic:cNvPicPr/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42026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639445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0" allowOverlap="1">
            <wp:simplePos x="0" y="0"/>
            <wp:positionH relativeFrom="page">
              <wp:posOffset>1106805</wp:posOffset>
            </wp:positionH>
            <wp:positionV relativeFrom="page">
              <wp:posOffset>1136650</wp:posOffset>
            </wp:positionV>
            <wp:extent cx="2877820" cy="5493385"/>
            <wp:effectExtent l="95250" t="95250" r="132080" b="69215"/>
            <wp:wrapNone/>
            <wp:docPr id="16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7"/>
                    <a:srcRect r="30584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5493385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1067" behindDoc="0" locked="0" layoutInCell="0" allowOverlap="1">
            <wp:simplePos x="0" y="0"/>
            <wp:positionH relativeFrom="page">
              <wp:posOffset>702945</wp:posOffset>
            </wp:positionH>
            <wp:positionV relativeFrom="page">
              <wp:posOffset>683895</wp:posOffset>
            </wp:positionV>
            <wp:extent cx="3686175" cy="6392545"/>
            <wp:effectExtent l="19050" t="0" r="9525" b="0"/>
            <wp:wrapNone/>
            <wp:docPr id="18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46547" b="30369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63925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2091" behindDoc="0" locked="0" layoutInCell="0" allowOverlap="1">
            <wp:simplePos x="0" y="0"/>
            <wp:positionH relativeFrom="page">
              <wp:posOffset>1470660</wp:posOffset>
            </wp:positionH>
            <wp:positionV relativeFrom="page">
              <wp:posOffset>683895</wp:posOffset>
            </wp:positionV>
            <wp:extent cx="2920365" cy="6394450"/>
            <wp:effectExtent l="95250" t="95250" r="108585" b="82550"/>
            <wp:wrapNone/>
            <wp:docPr id="243" name="Picture 29" descr="album_pg01_image04_gri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1_image04_grid04.jpg"/>
                    <pic:cNvPicPr/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42026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639445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D55B8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2914015</wp:posOffset>
                </wp:positionH>
                <wp:positionV relativeFrom="page">
                  <wp:posOffset>1062355</wp:posOffset>
                </wp:positionV>
                <wp:extent cx="1228725" cy="831215"/>
                <wp:effectExtent l="0" t="0" r="635" b="1905"/>
                <wp:wrapNone/>
                <wp:docPr id="2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725" cy="831215"/>
                          <a:chOff x="3962" y="2798"/>
                          <a:chExt cx="1935" cy="1309"/>
                        </a:xfrm>
                      </wpg:grpSpPr>
                      <wps:wsp>
                        <wps:cNvPr id="2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037" y="3254"/>
                            <a:ext cx="1860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485C" w:rsidRPr="00D21ADE" w:rsidRDefault="0076485C" w:rsidP="00C5407F">
                              <w:pPr>
                                <w:pStyle w:val="a4"/>
                                <w:rPr>
                                  <w:rFonts w:asciiTheme="minorHAnsi" w:hAnsiTheme="minorHAnsi"/>
                                </w:rPr>
                              </w:pPr>
                              <w:r w:rsidRPr="00C5407F">
                                <w:rPr>
                                  <w:lang w:val="ru-RU"/>
                                </w:rPr>
                                <w:t>20</w:t>
                              </w:r>
                              <w:r w:rsidR="00D21ADE">
                                <w:rPr>
                                  <w:rFonts w:asciiTheme="minorHAnsi" w:hAnsiTheme="minorHAnsi"/>
                                  <w:lang w:val="ru-RU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3116"/>
                            <a:ext cx="1547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485C" w:rsidRPr="001D68F6" w:rsidRDefault="00D21ADE" w:rsidP="001E3AEF">
                              <w:pPr>
                                <w:pStyle w:val="a5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lang w:val="ru-RU"/>
                                </w:rPr>
                                <w:t>КОНЦЕРТ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3962" y="2798"/>
                            <a:ext cx="1180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485C" w:rsidRDefault="0076485C" w:rsidP="001E3AEF">
                              <w:r w:rsidRPr="00C55878">
                                <w:rPr>
                                  <w:noProof/>
                                  <w:lang w:val="ru-RU" w:eastAsia="ru-RU"/>
                                </w:rPr>
                                <w:drawing>
                                  <wp:inline distT="0" distB="0" distL="0" distR="0" wp14:anchorId="29B6691B" wp14:editId="55EB0C5F">
                                    <wp:extent cx="610641" cy="332998"/>
                                    <wp:effectExtent l="0" t="19050" r="0" b="0"/>
                                    <wp:docPr id="22" name="Picture 0" descr="hat_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hat_2.png"/>
                                            <pic:cNvPicPr/>
                                          </pic:nvPicPr>
                                          <pic:blipFill>
                                            <a:blip r:embed="rId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9298775">
                                              <a:off x="0" y="0"/>
                                              <a:ext cx="613521" cy="3345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229.45pt;margin-top:83.65pt;width:96.75pt;height:65.45pt;z-index:251668480;mso-position-horizontal-relative:page;mso-position-vertical-relative:page" coordorigin="3962,2798" coordsize="1935,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0" o:spid="_x0000_s1027" type="#_x0000_t202" style="position:absolute;left:4037;top:3254;width:1860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76485C" w:rsidRPr="00D21ADE" w:rsidRDefault="0076485C" w:rsidP="00C5407F">
                        <w:pPr>
                          <w:pStyle w:val="a4"/>
                          <w:rPr>
                            <w:rFonts w:asciiTheme="minorHAnsi" w:hAnsiTheme="minorHAnsi"/>
                          </w:rPr>
                        </w:pPr>
                        <w:r w:rsidRPr="00C5407F">
                          <w:rPr>
                            <w:lang w:val="ru-RU"/>
                          </w:rPr>
                          <w:t>20</w:t>
                        </w:r>
                        <w:r w:rsidR="00D21ADE">
                          <w:rPr>
                            <w:rFonts w:asciiTheme="minorHAnsi" w:hAnsiTheme="minorHAnsi"/>
                            <w:lang w:val="ru-RU"/>
                          </w:rPr>
                          <w:t>17</w:t>
                        </w:r>
                      </w:p>
                    </w:txbxContent>
                  </v:textbox>
                </v:shape>
                <v:shape id="Text Box 131" o:spid="_x0000_s1028" type="#_x0000_t202" style="position:absolute;left:4270;top:3116;width:1547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76485C" w:rsidRPr="001D68F6" w:rsidRDefault="00D21ADE" w:rsidP="001E3AEF">
                        <w:pPr>
                          <w:pStyle w:val="a5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  <w:lang w:val="ru-RU"/>
                          </w:rPr>
                          <w:t>КОНЦЕРТ</w:t>
                        </w:r>
                      </w:p>
                    </w:txbxContent>
                  </v:textbox>
                </v:shape>
                <v:shape id="Text Box 132" o:spid="_x0000_s1029" type="#_x0000_t202" style="position:absolute;left:3962;top:2798;width:1180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76485C" w:rsidRDefault="0076485C" w:rsidP="001E3AEF">
                        <w:r w:rsidRPr="00C55878"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 wp14:anchorId="29B6691B" wp14:editId="55EB0C5F">
                              <wp:extent cx="610641" cy="332998"/>
                              <wp:effectExtent l="0" t="19050" r="0" b="0"/>
                              <wp:docPr id="22" name="Picture 0" descr="hat_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hat_2.pn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9298775">
                                        <a:off x="0" y="0"/>
                                        <a:ext cx="613521" cy="3345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37624"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0" allowOverlap="1">
            <wp:simplePos x="0" y="0"/>
            <wp:positionH relativeFrom="page">
              <wp:posOffset>2915920</wp:posOffset>
            </wp:positionH>
            <wp:positionV relativeFrom="page">
              <wp:posOffset>798195</wp:posOffset>
            </wp:positionV>
            <wp:extent cx="1367790" cy="1376045"/>
            <wp:effectExtent l="38100" t="19050" r="60960" b="33655"/>
            <wp:wrapNone/>
            <wp:docPr id="17" name="Picture 0" descr="gridlines_grey_transparent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76045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 w:rsidR="00BD55B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2282190</wp:posOffset>
                </wp:positionV>
                <wp:extent cx="2926715" cy="4436745"/>
                <wp:effectExtent l="3810" t="0" r="3175" b="0"/>
                <wp:wrapNone/>
                <wp:docPr id="2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443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55B8" w:rsidRPr="001D68F6" w:rsidRDefault="00BD55B8" w:rsidP="00BD55B8">
                            <w:pPr>
                              <w:pStyle w:val="a7"/>
                              <w:rPr>
                                <w:lang w:val="ru-RU"/>
                              </w:rPr>
                            </w:pPr>
                            <w:r w:rsidRPr="00C5407F">
                              <w:rPr>
                                <w:lang w:val="ru-RU"/>
                              </w:rPr>
                              <w:t>Мы с гордостью объявляем</w:t>
                            </w:r>
                          </w:p>
                          <w:p w:rsidR="00BD55B8" w:rsidRPr="001D68F6" w:rsidRDefault="00BD55B8" w:rsidP="00BD55B8">
                            <w:pPr>
                              <w:pStyle w:val="a7"/>
                              <w:rPr>
                                <w:lang w:val="ru-RU"/>
                              </w:rPr>
                            </w:pPr>
                            <w:r w:rsidRPr="00C5407F">
                              <w:rPr>
                                <w:lang w:val="ru-RU"/>
                              </w:rPr>
                              <w:t xml:space="preserve">о </w:t>
                            </w:r>
                            <w:r>
                              <w:rPr>
                                <w:lang w:val="ru-RU"/>
                              </w:rPr>
                              <w:t>сольном концерте</w:t>
                            </w:r>
                          </w:p>
                          <w:p w:rsidR="00BD55B8" w:rsidRPr="00D21ADE" w:rsidRDefault="00BD55B8" w:rsidP="00BD55B8">
                            <w:pPr>
                              <w:pStyle w:val="1"/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ru-RU"/>
                              </w:rPr>
                              <w:t>ПРИГЛАШЕНИЕ</w:t>
                            </w:r>
                          </w:p>
                          <w:p w:rsidR="00BD55B8" w:rsidRPr="00D21ADE" w:rsidRDefault="00BD55B8" w:rsidP="00BD55B8">
                            <w:pPr>
                              <w:pStyle w:val="1"/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D21ADE"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u-RU"/>
                              </w:rPr>
                              <w:t>(на два лица)</w:t>
                            </w:r>
                          </w:p>
                          <w:p w:rsidR="00BD55B8" w:rsidRDefault="00BD55B8" w:rsidP="00BD55B8">
                            <w:pPr>
                              <w:pStyle w:val="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на сольный концерт </w:t>
                            </w:r>
                          </w:p>
                          <w:p w:rsidR="00BD55B8" w:rsidRPr="001D68F6" w:rsidRDefault="00BD55B8" w:rsidP="00BD55B8">
                            <w:pPr>
                              <w:pStyle w:val="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учащегося ГБОУ СОШ 1852 5 а класса</w:t>
                            </w:r>
                          </w:p>
                          <w:p w:rsidR="00BD55B8" w:rsidRPr="00D21ADE" w:rsidRDefault="00BD55B8" w:rsidP="00BD55B8">
                            <w:pPr>
                              <w:pStyle w:val="a6"/>
                              <w:rPr>
                                <w:sz w:val="56"/>
                                <w:szCs w:val="56"/>
                                <w:lang w:val="ru-RU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ru-RU"/>
                              </w:rPr>
                              <w:t>Михаила Ушакова</w:t>
                            </w:r>
                          </w:p>
                          <w:p w:rsidR="00BD55B8" w:rsidRDefault="00BD55B8" w:rsidP="00BD55B8">
                            <w:pPr>
                              <w:pStyle w:val="a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szCs w:val="56"/>
                                <w:lang w:val="ru-RU" w:eastAsia="ru-RU"/>
                              </w:rPr>
                              <w:drawing>
                                <wp:inline distT="0" distB="0" distL="0" distR="0" wp14:anchorId="0F73968E" wp14:editId="60636F52">
                                  <wp:extent cx="2464519" cy="1386814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70522_131453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2224" cy="1385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55B8" w:rsidRPr="00D21ADE" w:rsidRDefault="00BD55B8" w:rsidP="00BD55B8">
                            <w:pPr>
                              <w:pStyle w:val="a6"/>
                              <w:rPr>
                                <w:lang w:val="ru-RU"/>
                              </w:rPr>
                            </w:pPr>
                            <w:r w:rsidRPr="00C5407F">
                              <w:rPr>
                                <w:lang w:val="ru-RU"/>
                              </w:rPr>
                              <w:t>2</w:t>
                            </w:r>
                            <w:r>
                              <w:rPr>
                                <w:lang w:val="ru-RU"/>
                              </w:rPr>
                              <w:t>4</w:t>
                            </w:r>
                            <w:r w:rsidRPr="00C5407F">
                              <w:rPr>
                                <w:lang w:val="ru-RU"/>
                              </w:rPr>
                              <w:t xml:space="preserve"> мая 20</w:t>
                            </w:r>
                            <w:r>
                              <w:rPr>
                                <w:lang w:val="ru-RU"/>
                              </w:rPr>
                              <w:t>17</w:t>
                            </w:r>
                            <w:r w:rsidRPr="00C5407F">
                              <w:rPr>
                                <w:lang w:val="ru-RU"/>
                              </w:rPr>
                              <w:t xml:space="preserve"> г. в 1</w:t>
                            </w:r>
                            <w:r>
                              <w:rPr>
                                <w:lang w:val="ru-RU"/>
                              </w:rPr>
                              <w:t>8</w:t>
                            </w:r>
                            <w:r w:rsidRPr="00C5407F">
                              <w:rPr>
                                <w:lang w:val="ru-RU"/>
                              </w:rPr>
                              <w:t>:00</w:t>
                            </w:r>
                          </w:p>
                          <w:p w:rsidR="00BD55B8" w:rsidRDefault="00BD55B8" w:rsidP="00BD55B8">
                            <w:pPr>
                              <w:pStyle w:val="a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Концерт состоится в музыкальной школе</w:t>
                            </w:r>
                          </w:p>
                          <w:p w:rsidR="00BD55B8" w:rsidRPr="00D21ADE" w:rsidRDefault="00BD55B8" w:rsidP="00BD55B8">
                            <w:pPr>
                              <w:pStyle w:val="a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по адресу </w:t>
                            </w:r>
                            <w:r w:rsidRPr="00BD55B8">
                              <w:rPr>
                                <w:rFonts w:ascii="PT" w:hAnsi="PT"/>
                                <w:lang w:val="ru-RU"/>
                              </w:rPr>
                              <w:t>ул.1-я Владимирская, д. 29 корп. 1</w:t>
                            </w:r>
                          </w:p>
                          <w:p w:rsidR="008147C3" w:rsidRPr="00C5407F" w:rsidRDefault="008147C3" w:rsidP="00C5407F">
                            <w:pPr>
                              <w:pStyle w:val="a6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30" type="#_x0000_t202" style="position:absolute;margin-left:480.3pt;margin-top:179.7pt;width:230.45pt;height:349.3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" o:allowincell="f" filled="f" fillcolor="#5a5a5a [2109]" stroked="f">
                <v:textbox inset=",7.2pt,,7.2pt">
                  <w:txbxContent>
                    <w:p w:rsidR="00BD55B8" w:rsidRPr="001D68F6" w:rsidRDefault="00BD55B8" w:rsidP="00BD55B8">
                      <w:pPr>
                        <w:pStyle w:val="a7"/>
                        <w:rPr>
                          <w:lang w:val="ru-RU"/>
                        </w:rPr>
                      </w:pPr>
                      <w:r w:rsidRPr="00C5407F">
                        <w:rPr>
                          <w:lang w:val="ru-RU"/>
                        </w:rPr>
                        <w:t>Мы с гордостью объявляем</w:t>
                      </w:r>
                    </w:p>
                    <w:p w:rsidR="00BD55B8" w:rsidRPr="001D68F6" w:rsidRDefault="00BD55B8" w:rsidP="00BD55B8">
                      <w:pPr>
                        <w:pStyle w:val="a7"/>
                        <w:rPr>
                          <w:lang w:val="ru-RU"/>
                        </w:rPr>
                      </w:pPr>
                      <w:r w:rsidRPr="00C5407F">
                        <w:rPr>
                          <w:lang w:val="ru-RU"/>
                        </w:rPr>
                        <w:t xml:space="preserve">о </w:t>
                      </w:r>
                      <w:r>
                        <w:rPr>
                          <w:lang w:val="ru-RU"/>
                        </w:rPr>
                        <w:t>сольном концерте</w:t>
                      </w:r>
                    </w:p>
                    <w:p w:rsidR="00BD55B8" w:rsidRPr="00D21ADE" w:rsidRDefault="00BD55B8" w:rsidP="00BD55B8">
                      <w:pPr>
                        <w:pStyle w:val="1"/>
                        <w:rPr>
                          <w:rFonts w:asciiTheme="minorHAnsi" w:hAnsiTheme="minorHAnsi"/>
                          <w:lang w:val="ru-RU"/>
                        </w:rPr>
                      </w:pPr>
                      <w:r>
                        <w:rPr>
                          <w:rFonts w:asciiTheme="minorHAnsi" w:hAnsiTheme="minorHAnsi"/>
                          <w:lang w:val="ru-RU"/>
                        </w:rPr>
                        <w:t>ПРИГЛАШЕНИЕ</w:t>
                      </w:r>
                    </w:p>
                    <w:p w:rsidR="00BD55B8" w:rsidRPr="00D21ADE" w:rsidRDefault="00BD55B8" w:rsidP="00BD55B8">
                      <w:pPr>
                        <w:pStyle w:val="1"/>
                        <w:rPr>
                          <w:rFonts w:asciiTheme="minorHAnsi" w:hAnsiTheme="minorHAnsi"/>
                          <w:sz w:val="28"/>
                          <w:szCs w:val="28"/>
                          <w:lang w:val="ru-RU"/>
                        </w:rPr>
                      </w:pPr>
                      <w:r w:rsidRPr="00D21ADE">
                        <w:rPr>
                          <w:rFonts w:asciiTheme="minorHAnsi" w:hAnsiTheme="minorHAnsi"/>
                          <w:sz w:val="28"/>
                          <w:szCs w:val="28"/>
                          <w:lang w:val="ru-RU"/>
                        </w:rPr>
                        <w:t>(на два лица)</w:t>
                      </w:r>
                    </w:p>
                    <w:p w:rsidR="00BD55B8" w:rsidRDefault="00BD55B8" w:rsidP="00BD55B8">
                      <w:pPr>
                        <w:pStyle w:val="2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на сольный концерт </w:t>
                      </w:r>
                    </w:p>
                    <w:p w:rsidR="00BD55B8" w:rsidRPr="001D68F6" w:rsidRDefault="00BD55B8" w:rsidP="00BD55B8">
                      <w:pPr>
                        <w:pStyle w:val="2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учащегося ГБОУ СОШ 1852 5 а класса</w:t>
                      </w:r>
                    </w:p>
                    <w:p w:rsidR="00BD55B8" w:rsidRPr="00D21ADE" w:rsidRDefault="00BD55B8" w:rsidP="00BD55B8">
                      <w:pPr>
                        <w:pStyle w:val="a6"/>
                        <w:rPr>
                          <w:sz w:val="56"/>
                          <w:szCs w:val="56"/>
                          <w:lang w:val="ru-RU"/>
                        </w:rPr>
                      </w:pPr>
                      <w:r>
                        <w:rPr>
                          <w:sz w:val="56"/>
                          <w:szCs w:val="56"/>
                          <w:lang w:val="ru-RU"/>
                        </w:rPr>
                        <w:t>Михаила Ушакова</w:t>
                      </w:r>
                    </w:p>
                    <w:p w:rsidR="00BD55B8" w:rsidRDefault="00BD55B8" w:rsidP="00BD55B8">
                      <w:pPr>
                        <w:pStyle w:val="a6"/>
                        <w:rPr>
                          <w:lang w:val="ru-RU"/>
                        </w:rPr>
                      </w:pPr>
                      <w:r>
                        <w:rPr>
                          <w:noProof/>
                          <w:sz w:val="56"/>
                          <w:szCs w:val="56"/>
                          <w:lang w:val="ru-RU" w:eastAsia="ru-RU"/>
                        </w:rPr>
                        <w:drawing>
                          <wp:inline distT="0" distB="0" distL="0" distR="0" wp14:anchorId="0F73968E" wp14:editId="60636F52">
                            <wp:extent cx="2464519" cy="1386814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70522_131453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2224" cy="13855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55B8" w:rsidRPr="00D21ADE" w:rsidRDefault="00BD55B8" w:rsidP="00BD55B8">
                      <w:pPr>
                        <w:pStyle w:val="a6"/>
                        <w:rPr>
                          <w:lang w:val="ru-RU"/>
                        </w:rPr>
                      </w:pPr>
                      <w:r w:rsidRPr="00C5407F">
                        <w:rPr>
                          <w:lang w:val="ru-RU"/>
                        </w:rPr>
                        <w:t>2</w:t>
                      </w:r>
                      <w:r>
                        <w:rPr>
                          <w:lang w:val="ru-RU"/>
                        </w:rPr>
                        <w:t>4</w:t>
                      </w:r>
                      <w:r w:rsidRPr="00C5407F">
                        <w:rPr>
                          <w:lang w:val="ru-RU"/>
                        </w:rPr>
                        <w:t xml:space="preserve"> мая 20</w:t>
                      </w:r>
                      <w:r>
                        <w:rPr>
                          <w:lang w:val="ru-RU"/>
                        </w:rPr>
                        <w:t>17</w:t>
                      </w:r>
                      <w:r w:rsidRPr="00C5407F">
                        <w:rPr>
                          <w:lang w:val="ru-RU"/>
                        </w:rPr>
                        <w:t xml:space="preserve"> г. в 1</w:t>
                      </w:r>
                      <w:r>
                        <w:rPr>
                          <w:lang w:val="ru-RU"/>
                        </w:rPr>
                        <w:t>8</w:t>
                      </w:r>
                      <w:r w:rsidRPr="00C5407F">
                        <w:rPr>
                          <w:lang w:val="ru-RU"/>
                        </w:rPr>
                        <w:t>:00</w:t>
                      </w:r>
                    </w:p>
                    <w:p w:rsidR="00BD55B8" w:rsidRDefault="00BD55B8" w:rsidP="00BD55B8">
                      <w:pPr>
                        <w:pStyle w:val="a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Концерт состоится в музыкальной школе</w:t>
                      </w:r>
                    </w:p>
                    <w:p w:rsidR="00BD55B8" w:rsidRPr="00D21ADE" w:rsidRDefault="00BD55B8" w:rsidP="00BD55B8">
                      <w:pPr>
                        <w:pStyle w:val="a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по адресу </w:t>
                      </w:r>
                      <w:r w:rsidRPr="00BD55B8">
                        <w:rPr>
                          <w:rFonts w:ascii="PT" w:hAnsi="PT"/>
                          <w:lang w:val="ru-RU"/>
                        </w:rPr>
                        <w:t>ул.1-я Владимирская, д. 29 корп. 1</w:t>
                      </w:r>
                    </w:p>
                    <w:p w:rsidR="008147C3" w:rsidRPr="00C5407F" w:rsidRDefault="008147C3" w:rsidP="00C5407F">
                      <w:pPr>
                        <w:pStyle w:val="a6"/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55B8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7897495</wp:posOffset>
                </wp:positionH>
                <wp:positionV relativeFrom="page">
                  <wp:posOffset>1062355</wp:posOffset>
                </wp:positionV>
                <wp:extent cx="1228725" cy="831215"/>
                <wp:effectExtent l="1270" t="0" r="0" b="1905"/>
                <wp:wrapNone/>
                <wp:docPr id="1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725" cy="831215"/>
                          <a:chOff x="3962" y="2798"/>
                          <a:chExt cx="1935" cy="1309"/>
                        </a:xfrm>
                      </wpg:grpSpPr>
                      <wps:wsp>
                        <wps:cNvPr id="14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4037" y="3254"/>
                            <a:ext cx="1860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47C3" w:rsidRPr="00D21ADE" w:rsidRDefault="008147C3" w:rsidP="00C5407F">
                              <w:pPr>
                                <w:pStyle w:val="a4"/>
                                <w:rPr>
                                  <w:rFonts w:asciiTheme="minorHAnsi" w:hAnsiTheme="minorHAnsi"/>
                                </w:rPr>
                              </w:pPr>
                              <w:r w:rsidRPr="00C55878">
                                <w:rPr>
                                  <w:lang w:val="ru-RU"/>
                                </w:rPr>
                                <w:t>2</w:t>
                              </w:r>
                              <w:r w:rsidR="00D21ADE">
                                <w:rPr>
                                  <w:lang w:val="ru-RU"/>
                                </w:rPr>
                                <w:t>0</w:t>
                              </w:r>
                              <w:r w:rsidR="00D21ADE">
                                <w:rPr>
                                  <w:rFonts w:asciiTheme="minorHAnsi" w:hAnsiTheme="minorHAnsi"/>
                                  <w:lang w:val="ru-RU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3116"/>
                            <a:ext cx="1547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47C3" w:rsidRPr="001D68F6" w:rsidRDefault="00D21ADE" w:rsidP="001E3AEF">
                              <w:pPr>
                                <w:pStyle w:val="a5"/>
                                <w:rPr>
                                  <w:rFonts w:asciiTheme="minorHAnsi" w:hAnsiTheme="minorHAnsi" w:cs="Arial"/>
                                </w:rPr>
                              </w:pPr>
                              <w:r>
                                <w:rPr>
                                  <w:rFonts w:asciiTheme="minorHAnsi" w:hAnsiTheme="minorHAnsi" w:cs="Arial"/>
                                  <w:lang w:val="ru-RU"/>
                                </w:rPr>
                                <w:t>КОНЦЕРТ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3962" y="2798"/>
                            <a:ext cx="1180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47C3" w:rsidRDefault="008147C3" w:rsidP="001E3AEF">
                              <w:r w:rsidRPr="00C55878">
                                <w:rPr>
                                  <w:noProof/>
                                  <w:lang w:val="ru-RU" w:eastAsia="ru-RU"/>
                                </w:rPr>
                                <w:drawing>
                                  <wp:inline distT="0" distB="0" distL="0" distR="0">
                                    <wp:extent cx="610641" cy="332998"/>
                                    <wp:effectExtent l="0" t="19050" r="0" b="0"/>
                                    <wp:docPr id="11" name="Picture 0" descr="hat_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hat_2.png"/>
                                            <pic:cNvPicPr/>
                                          </pic:nvPicPr>
                                          <pic:blipFill>
                                            <a:blip r:embed="rId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9298775">
                                              <a:off x="0" y="0"/>
                                              <a:ext cx="613521" cy="3345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31" style="position:absolute;margin-left:621.85pt;margin-top:83.65pt;width:96.75pt;height:65.45pt;z-index:251671552;mso-position-horizontal-relative:page;mso-position-vertical-relative:page" coordorigin="3962,2798" coordsize="1935,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" o:allowincell="f">
                <v:shape id="Text Box 137" o:spid="_x0000_s1032" type="#_x0000_t202" style="position:absolute;left:4037;top:3254;width:1860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8147C3" w:rsidRPr="00D21ADE" w:rsidRDefault="008147C3" w:rsidP="00C5407F">
                        <w:pPr>
                          <w:pStyle w:val="a4"/>
                          <w:rPr>
                            <w:rFonts w:asciiTheme="minorHAnsi" w:hAnsiTheme="minorHAnsi"/>
                          </w:rPr>
                        </w:pPr>
                        <w:r w:rsidRPr="00C55878">
                          <w:rPr>
                            <w:lang w:val="ru-RU"/>
                          </w:rPr>
                          <w:t>2</w:t>
                        </w:r>
                        <w:r w:rsidR="00D21ADE">
                          <w:rPr>
                            <w:lang w:val="ru-RU"/>
                          </w:rPr>
                          <w:t>0</w:t>
                        </w:r>
                        <w:r w:rsidR="00D21ADE">
                          <w:rPr>
                            <w:rFonts w:asciiTheme="minorHAnsi" w:hAnsiTheme="minorHAnsi"/>
                            <w:lang w:val="ru-RU"/>
                          </w:rPr>
                          <w:t>17</w:t>
                        </w:r>
                      </w:p>
                    </w:txbxContent>
                  </v:textbox>
                </v:shape>
                <v:shape id="Text Box 138" o:spid="_x0000_s1033" type="#_x0000_t202" style="position:absolute;left:4270;top:3116;width:1547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8147C3" w:rsidRPr="001D68F6" w:rsidRDefault="00D21ADE" w:rsidP="001E3AEF">
                        <w:pPr>
                          <w:pStyle w:val="a5"/>
                          <w:rPr>
                            <w:rFonts w:asciiTheme="minorHAnsi" w:hAnsiTheme="minorHAnsi" w:cs="Arial"/>
                          </w:rPr>
                        </w:pPr>
                        <w:r>
                          <w:rPr>
                            <w:rFonts w:asciiTheme="minorHAnsi" w:hAnsiTheme="minorHAnsi" w:cs="Arial"/>
                            <w:lang w:val="ru-RU"/>
                          </w:rPr>
                          <w:t>КОНЦЕРТ</w:t>
                        </w:r>
                      </w:p>
                    </w:txbxContent>
                  </v:textbox>
                </v:shape>
                <v:shape id="Text Box 139" o:spid="_x0000_s1034" type="#_x0000_t202" style="position:absolute;left:3962;top:2798;width:1180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8147C3" w:rsidRDefault="008147C3" w:rsidP="001E3AEF">
                        <w:r w:rsidRPr="00C55878"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610641" cy="332998"/>
                              <wp:effectExtent l="0" t="19050" r="0" b="0"/>
                              <wp:docPr id="11" name="Picture 0" descr="hat_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hat_2.pn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9298775">
                                        <a:off x="0" y="0"/>
                                        <a:ext cx="613521" cy="3345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D55B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1070610</wp:posOffset>
                </wp:positionH>
                <wp:positionV relativeFrom="page">
                  <wp:posOffset>2282190</wp:posOffset>
                </wp:positionV>
                <wp:extent cx="2926715" cy="4436745"/>
                <wp:effectExtent l="3810" t="0" r="3175" b="0"/>
                <wp:wrapNone/>
                <wp:docPr id="1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443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BB0" w:rsidRPr="001D68F6" w:rsidRDefault="00647940" w:rsidP="00C5407F">
                            <w:pPr>
                              <w:pStyle w:val="a7"/>
                              <w:rPr>
                                <w:lang w:val="ru-RU"/>
                              </w:rPr>
                            </w:pPr>
                            <w:r w:rsidRPr="00C5407F">
                              <w:rPr>
                                <w:lang w:val="ru-RU"/>
                              </w:rPr>
                              <w:t>Мы с гордостью объявляем</w:t>
                            </w:r>
                          </w:p>
                          <w:p w:rsidR="00534BB0" w:rsidRPr="001D68F6" w:rsidRDefault="00647940" w:rsidP="00C5407F">
                            <w:pPr>
                              <w:pStyle w:val="a7"/>
                              <w:rPr>
                                <w:lang w:val="ru-RU"/>
                              </w:rPr>
                            </w:pPr>
                            <w:r w:rsidRPr="00C5407F">
                              <w:rPr>
                                <w:lang w:val="ru-RU"/>
                              </w:rPr>
                              <w:t xml:space="preserve">о </w:t>
                            </w:r>
                            <w:r w:rsidR="00D21ADE">
                              <w:rPr>
                                <w:lang w:val="ru-RU"/>
                              </w:rPr>
                              <w:t>сольном концерте</w:t>
                            </w:r>
                          </w:p>
                          <w:p w:rsidR="00534BB0" w:rsidRPr="00D21ADE" w:rsidRDefault="00D21ADE" w:rsidP="00C5407F">
                            <w:pPr>
                              <w:pStyle w:val="1"/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ru-RU"/>
                              </w:rPr>
                              <w:t>ПРИГЛАШЕНИЕ</w:t>
                            </w:r>
                          </w:p>
                          <w:p w:rsidR="00534BB0" w:rsidRPr="00D21ADE" w:rsidRDefault="00D21ADE" w:rsidP="00C5407F">
                            <w:pPr>
                              <w:pStyle w:val="1"/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D21ADE"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u-RU"/>
                              </w:rPr>
                              <w:t>(на два лица)</w:t>
                            </w:r>
                          </w:p>
                          <w:p w:rsidR="00D21ADE" w:rsidRDefault="00D21ADE" w:rsidP="00C5407F">
                            <w:pPr>
                              <w:pStyle w:val="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на сольный концерт </w:t>
                            </w:r>
                          </w:p>
                          <w:p w:rsidR="00534BB0" w:rsidRPr="001D68F6" w:rsidRDefault="00D21ADE" w:rsidP="00C5407F">
                            <w:pPr>
                              <w:pStyle w:val="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учащегося </w:t>
                            </w:r>
                            <w:r w:rsidR="00BE306D">
                              <w:rPr>
                                <w:lang w:val="ru-RU"/>
                              </w:rPr>
                              <w:t xml:space="preserve">ГБОУ СОШ 1852 </w:t>
                            </w:r>
                            <w:r>
                              <w:rPr>
                                <w:lang w:val="ru-RU"/>
                              </w:rPr>
                              <w:t>5 а класса</w:t>
                            </w:r>
                          </w:p>
                          <w:p w:rsidR="00D21ADE" w:rsidRPr="00D21ADE" w:rsidRDefault="00D21ADE" w:rsidP="00C5407F">
                            <w:pPr>
                              <w:pStyle w:val="a6"/>
                              <w:rPr>
                                <w:sz w:val="56"/>
                                <w:szCs w:val="56"/>
                                <w:lang w:val="ru-RU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ru-RU"/>
                              </w:rPr>
                              <w:t>Михаила Ушакова</w:t>
                            </w:r>
                          </w:p>
                          <w:p w:rsidR="00BD55B8" w:rsidRDefault="00BD55B8" w:rsidP="00C5407F">
                            <w:pPr>
                              <w:pStyle w:val="a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szCs w:val="56"/>
                                <w:lang w:val="ru-RU" w:eastAsia="ru-RU"/>
                              </w:rPr>
                              <w:drawing>
                                <wp:inline distT="0" distB="0" distL="0" distR="0" wp14:anchorId="145CFE68" wp14:editId="4E98A56F">
                                  <wp:extent cx="2464519" cy="1386814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70522_131453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2224" cy="1385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4BB0" w:rsidRPr="00D21ADE" w:rsidRDefault="00534BB0" w:rsidP="00C5407F">
                            <w:pPr>
                              <w:pStyle w:val="a6"/>
                              <w:rPr>
                                <w:lang w:val="ru-RU"/>
                              </w:rPr>
                            </w:pPr>
                            <w:r w:rsidRPr="00C5407F">
                              <w:rPr>
                                <w:lang w:val="ru-RU"/>
                              </w:rPr>
                              <w:t>2</w:t>
                            </w:r>
                            <w:r w:rsidR="00D21ADE">
                              <w:rPr>
                                <w:lang w:val="ru-RU"/>
                              </w:rPr>
                              <w:t>4</w:t>
                            </w:r>
                            <w:r w:rsidRPr="00C5407F">
                              <w:rPr>
                                <w:lang w:val="ru-RU"/>
                              </w:rPr>
                              <w:t xml:space="preserve"> мая 20</w:t>
                            </w:r>
                            <w:r w:rsidR="00D21ADE">
                              <w:rPr>
                                <w:lang w:val="ru-RU"/>
                              </w:rPr>
                              <w:t>17</w:t>
                            </w:r>
                            <w:r w:rsidRPr="00C5407F">
                              <w:rPr>
                                <w:lang w:val="ru-RU"/>
                              </w:rPr>
                              <w:t xml:space="preserve"> г. в 1</w:t>
                            </w:r>
                            <w:r w:rsidR="00D21ADE">
                              <w:rPr>
                                <w:lang w:val="ru-RU"/>
                              </w:rPr>
                              <w:t>8</w:t>
                            </w:r>
                            <w:r w:rsidRPr="00C5407F">
                              <w:rPr>
                                <w:lang w:val="ru-RU"/>
                              </w:rPr>
                              <w:t>:00</w:t>
                            </w:r>
                          </w:p>
                          <w:p w:rsidR="00534BB0" w:rsidRDefault="00D21ADE" w:rsidP="00C5407F">
                            <w:pPr>
                              <w:pStyle w:val="a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Концерт состоится в музыкальной школе</w:t>
                            </w:r>
                          </w:p>
                          <w:p w:rsidR="00BD55B8" w:rsidRPr="00D21ADE" w:rsidRDefault="00BD55B8" w:rsidP="00C5407F">
                            <w:pPr>
                              <w:pStyle w:val="a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по адресу </w:t>
                            </w:r>
                            <w:r w:rsidRPr="00BD55B8">
                              <w:rPr>
                                <w:rFonts w:ascii="PT" w:hAnsi="PT"/>
                                <w:lang w:val="ru-RU"/>
                              </w:rPr>
                              <w:t>ул.1-я Владимирская, д. 29 корп. 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5" type="#_x0000_t202" style="position:absolute;margin-left:84.3pt;margin-top:179.7pt;width:230.45pt;height:349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" o:allowincell="f" filled="f" fillcolor="#5a5a5a [2109]" stroked="f">
                <v:textbox inset=",7.2pt,,7.2pt">
                  <w:txbxContent>
                    <w:p w:rsidR="00534BB0" w:rsidRPr="001D68F6" w:rsidRDefault="00647940" w:rsidP="00C5407F">
                      <w:pPr>
                        <w:pStyle w:val="a7"/>
                        <w:rPr>
                          <w:lang w:val="ru-RU"/>
                        </w:rPr>
                      </w:pPr>
                      <w:r w:rsidRPr="00C5407F">
                        <w:rPr>
                          <w:lang w:val="ru-RU"/>
                        </w:rPr>
                        <w:t>Мы с гордостью объявляем</w:t>
                      </w:r>
                    </w:p>
                    <w:p w:rsidR="00534BB0" w:rsidRPr="001D68F6" w:rsidRDefault="00647940" w:rsidP="00C5407F">
                      <w:pPr>
                        <w:pStyle w:val="a7"/>
                        <w:rPr>
                          <w:lang w:val="ru-RU"/>
                        </w:rPr>
                      </w:pPr>
                      <w:r w:rsidRPr="00C5407F">
                        <w:rPr>
                          <w:lang w:val="ru-RU"/>
                        </w:rPr>
                        <w:t xml:space="preserve">о </w:t>
                      </w:r>
                      <w:r w:rsidR="00D21ADE">
                        <w:rPr>
                          <w:lang w:val="ru-RU"/>
                        </w:rPr>
                        <w:t>сольном концерте</w:t>
                      </w:r>
                    </w:p>
                    <w:p w:rsidR="00534BB0" w:rsidRPr="00D21ADE" w:rsidRDefault="00D21ADE" w:rsidP="00C5407F">
                      <w:pPr>
                        <w:pStyle w:val="1"/>
                        <w:rPr>
                          <w:rFonts w:asciiTheme="minorHAnsi" w:hAnsiTheme="minorHAnsi"/>
                          <w:lang w:val="ru-RU"/>
                        </w:rPr>
                      </w:pPr>
                      <w:r>
                        <w:rPr>
                          <w:rFonts w:asciiTheme="minorHAnsi" w:hAnsiTheme="minorHAnsi"/>
                          <w:lang w:val="ru-RU"/>
                        </w:rPr>
                        <w:t>ПРИГЛАШЕНИЕ</w:t>
                      </w:r>
                    </w:p>
                    <w:p w:rsidR="00534BB0" w:rsidRPr="00D21ADE" w:rsidRDefault="00D21ADE" w:rsidP="00C5407F">
                      <w:pPr>
                        <w:pStyle w:val="1"/>
                        <w:rPr>
                          <w:rFonts w:asciiTheme="minorHAnsi" w:hAnsiTheme="minorHAnsi"/>
                          <w:sz w:val="28"/>
                          <w:szCs w:val="28"/>
                          <w:lang w:val="ru-RU"/>
                        </w:rPr>
                      </w:pPr>
                      <w:r w:rsidRPr="00D21ADE">
                        <w:rPr>
                          <w:rFonts w:asciiTheme="minorHAnsi" w:hAnsiTheme="minorHAnsi"/>
                          <w:sz w:val="28"/>
                          <w:szCs w:val="28"/>
                          <w:lang w:val="ru-RU"/>
                        </w:rPr>
                        <w:t>(на два лица)</w:t>
                      </w:r>
                    </w:p>
                    <w:p w:rsidR="00D21ADE" w:rsidRDefault="00D21ADE" w:rsidP="00C5407F">
                      <w:pPr>
                        <w:pStyle w:val="2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на сольный концерт </w:t>
                      </w:r>
                    </w:p>
                    <w:p w:rsidR="00534BB0" w:rsidRPr="001D68F6" w:rsidRDefault="00D21ADE" w:rsidP="00C5407F">
                      <w:pPr>
                        <w:pStyle w:val="2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учащегося </w:t>
                      </w:r>
                      <w:r w:rsidR="00BE306D">
                        <w:rPr>
                          <w:lang w:val="ru-RU"/>
                        </w:rPr>
                        <w:t xml:space="preserve">ГБОУ СОШ 1852 </w:t>
                      </w:r>
                      <w:r>
                        <w:rPr>
                          <w:lang w:val="ru-RU"/>
                        </w:rPr>
                        <w:t>5 а класса</w:t>
                      </w:r>
                    </w:p>
                    <w:p w:rsidR="00D21ADE" w:rsidRPr="00D21ADE" w:rsidRDefault="00D21ADE" w:rsidP="00C5407F">
                      <w:pPr>
                        <w:pStyle w:val="a6"/>
                        <w:rPr>
                          <w:sz w:val="56"/>
                          <w:szCs w:val="56"/>
                          <w:lang w:val="ru-RU"/>
                        </w:rPr>
                      </w:pPr>
                      <w:r>
                        <w:rPr>
                          <w:sz w:val="56"/>
                          <w:szCs w:val="56"/>
                          <w:lang w:val="ru-RU"/>
                        </w:rPr>
                        <w:t>Михаила Ушакова</w:t>
                      </w:r>
                    </w:p>
                    <w:p w:rsidR="00BD55B8" w:rsidRDefault="00BD55B8" w:rsidP="00C5407F">
                      <w:pPr>
                        <w:pStyle w:val="a6"/>
                        <w:rPr>
                          <w:lang w:val="ru-RU"/>
                        </w:rPr>
                      </w:pPr>
                      <w:r>
                        <w:rPr>
                          <w:noProof/>
                          <w:sz w:val="56"/>
                          <w:szCs w:val="56"/>
                          <w:lang w:val="ru-RU" w:eastAsia="ru-RU"/>
                        </w:rPr>
                        <w:drawing>
                          <wp:inline distT="0" distB="0" distL="0" distR="0" wp14:anchorId="145CFE68" wp14:editId="4E98A56F">
                            <wp:extent cx="2464519" cy="1386814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70522_131453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2224" cy="13855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4BB0" w:rsidRPr="00D21ADE" w:rsidRDefault="00534BB0" w:rsidP="00C5407F">
                      <w:pPr>
                        <w:pStyle w:val="a6"/>
                        <w:rPr>
                          <w:lang w:val="ru-RU"/>
                        </w:rPr>
                      </w:pPr>
                      <w:r w:rsidRPr="00C5407F">
                        <w:rPr>
                          <w:lang w:val="ru-RU"/>
                        </w:rPr>
                        <w:t>2</w:t>
                      </w:r>
                      <w:r w:rsidR="00D21ADE">
                        <w:rPr>
                          <w:lang w:val="ru-RU"/>
                        </w:rPr>
                        <w:t>4</w:t>
                      </w:r>
                      <w:r w:rsidRPr="00C5407F">
                        <w:rPr>
                          <w:lang w:val="ru-RU"/>
                        </w:rPr>
                        <w:t xml:space="preserve"> мая 20</w:t>
                      </w:r>
                      <w:r w:rsidR="00D21ADE">
                        <w:rPr>
                          <w:lang w:val="ru-RU"/>
                        </w:rPr>
                        <w:t>17</w:t>
                      </w:r>
                      <w:r w:rsidRPr="00C5407F">
                        <w:rPr>
                          <w:lang w:val="ru-RU"/>
                        </w:rPr>
                        <w:t xml:space="preserve"> г. в 1</w:t>
                      </w:r>
                      <w:r w:rsidR="00D21ADE">
                        <w:rPr>
                          <w:lang w:val="ru-RU"/>
                        </w:rPr>
                        <w:t>8</w:t>
                      </w:r>
                      <w:r w:rsidRPr="00C5407F">
                        <w:rPr>
                          <w:lang w:val="ru-RU"/>
                        </w:rPr>
                        <w:t>:00</w:t>
                      </w:r>
                    </w:p>
                    <w:p w:rsidR="00534BB0" w:rsidRDefault="00D21ADE" w:rsidP="00C5407F">
                      <w:pPr>
                        <w:pStyle w:val="a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Концерт состоится в музыкальной школе</w:t>
                      </w:r>
                    </w:p>
                    <w:p w:rsidR="00BD55B8" w:rsidRPr="00D21ADE" w:rsidRDefault="00BD55B8" w:rsidP="00C5407F">
                      <w:pPr>
                        <w:pStyle w:val="a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по адресу </w:t>
                      </w:r>
                      <w:r w:rsidRPr="00BD55B8">
                        <w:rPr>
                          <w:rFonts w:ascii="PT" w:hAnsi="PT"/>
                          <w:lang w:val="ru-RU"/>
                        </w:rPr>
                        <w:t>ул.1-я Владимирская, д. 29 корп.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47C3">
        <w:rPr>
          <w:noProof/>
          <w:lang w:val="ru-RU" w:eastAsia="ru-RU"/>
        </w:rPr>
        <w:drawing>
          <wp:anchor distT="0" distB="0" distL="114300" distR="114300" simplePos="0" relativeHeight="251647994" behindDoc="0" locked="0" layoutInCell="0" allowOverlap="1">
            <wp:simplePos x="0" y="0"/>
            <wp:positionH relativeFrom="page">
              <wp:posOffset>7878086</wp:posOffset>
            </wp:positionH>
            <wp:positionV relativeFrom="page">
              <wp:posOffset>798278</wp:posOffset>
            </wp:positionV>
            <wp:extent cx="1367790" cy="1376625"/>
            <wp:effectExtent l="38100" t="19050" r="57150" b="35615"/>
            <wp:wrapNone/>
            <wp:docPr id="12" name="Picture 0" descr="gridlines_grey_transparent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4085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</w:p>
    <w:sectPr w:rsidR="003A55EF" w:rsidRPr="00D21ADE" w:rsidSect="001D68F6">
      <w:pgSz w:w="16839" w:h="11907" w:orient="landscape" w:code="9"/>
      <w:pgMar w:top="1440" w:right="1440" w:bottom="1440" w:left="144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rintPreview" w:val="1"/>
  </w:docVars>
  <w:rsids>
    <w:rsidRoot w:val="00D21ADE"/>
    <w:rsid w:val="00074131"/>
    <w:rsid w:val="00097223"/>
    <w:rsid w:val="000B64A1"/>
    <w:rsid w:val="00112B4E"/>
    <w:rsid w:val="001C3985"/>
    <w:rsid w:val="001D6619"/>
    <w:rsid w:val="001D68F6"/>
    <w:rsid w:val="001D6B57"/>
    <w:rsid w:val="001E3AEF"/>
    <w:rsid w:val="001E49EB"/>
    <w:rsid w:val="00227C17"/>
    <w:rsid w:val="002552C9"/>
    <w:rsid w:val="002968B4"/>
    <w:rsid w:val="00307BCC"/>
    <w:rsid w:val="00316952"/>
    <w:rsid w:val="0033155F"/>
    <w:rsid w:val="00337624"/>
    <w:rsid w:val="00356437"/>
    <w:rsid w:val="003A458B"/>
    <w:rsid w:val="003A55EF"/>
    <w:rsid w:val="003D4536"/>
    <w:rsid w:val="004012E7"/>
    <w:rsid w:val="0040174D"/>
    <w:rsid w:val="00422405"/>
    <w:rsid w:val="004428E5"/>
    <w:rsid w:val="00460E47"/>
    <w:rsid w:val="00485652"/>
    <w:rsid w:val="004B5CB7"/>
    <w:rsid w:val="004F3F75"/>
    <w:rsid w:val="00511BE6"/>
    <w:rsid w:val="00513BBA"/>
    <w:rsid w:val="00534BB0"/>
    <w:rsid w:val="00560710"/>
    <w:rsid w:val="005879C1"/>
    <w:rsid w:val="005D3643"/>
    <w:rsid w:val="005F65DD"/>
    <w:rsid w:val="00612409"/>
    <w:rsid w:val="00647940"/>
    <w:rsid w:val="00656ABB"/>
    <w:rsid w:val="006C1CFB"/>
    <w:rsid w:val="00705F2A"/>
    <w:rsid w:val="00746CB2"/>
    <w:rsid w:val="0076485C"/>
    <w:rsid w:val="008147C3"/>
    <w:rsid w:val="0088184A"/>
    <w:rsid w:val="00886215"/>
    <w:rsid w:val="008A0FFC"/>
    <w:rsid w:val="008C5E09"/>
    <w:rsid w:val="008E7445"/>
    <w:rsid w:val="008F3866"/>
    <w:rsid w:val="00915723"/>
    <w:rsid w:val="0092681C"/>
    <w:rsid w:val="00950525"/>
    <w:rsid w:val="009571E1"/>
    <w:rsid w:val="009B579E"/>
    <w:rsid w:val="009E0D17"/>
    <w:rsid w:val="009E4121"/>
    <w:rsid w:val="009F61E2"/>
    <w:rsid w:val="00A40BA6"/>
    <w:rsid w:val="00A679C6"/>
    <w:rsid w:val="00AE14D4"/>
    <w:rsid w:val="00AE7FDF"/>
    <w:rsid w:val="00B438A3"/>
    <w:rsid w:val="00B47363"/>
    <w:rsid w:val="00B93562"/>
    <w:rsid w:val="00B94773"/>
    <w:rsid w:val="00BA5FB7"/>
    <w:rsid w:val="00BA677C"/>
    <w:rsid w:val="00BD55B8"/>
    <w:rsid w:val="00BE306D"/>
    <w:rsid w:val="00C400E3"/>
    <w:rsid w:val="00C50ECA"/>
    <w:rsid w:val="00C5407F"/>
    <w:rsid w:val="00C55878"/>
    <w:rsid w:val="00C57160"/>
    <w:rsid w:val="00CA1389"/>
    <w:rsid w:val="00CF7178"/>
    <w:rsid w:val="00D21ADE"/>
    <w:rsid w:val="00D32FFC"/>
    <w:rsid w:val="00D837F8"/>
    <w:rsid w:val="00DE50B3"/>
    <w:rsid w:val="00DF6D1C"/>
    <w:rsid w:val="00E16C63"/>
    <w:rsid w:val="00E23B1E"/>
    <w:rsid w:val="00E435B6"/>
    <w:rsid w:val="00E57DBB"/>
    <w:rsid w:val="00E75DB3"/>
    <w:rsid w:val="00F41E72"/>
    <w:rsid w:val="00FC1C13"/>
    <w:rsid w:val="00FD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5E09"/>
    <w:rPr>
      <w:rFonts w:asciiTheme="majorHAnsi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link w:val="10"/>
    <w:qFormat/>
    <w:rsid w:val="00C5407F"/>
    <w:pPr>
      <w:spacing w:before="200" w:after="200"/>
      <w:contextualSpacing/>
      <w:jc w:val="center"/>
      <w:outlineLvl w:val="0"/>
    </w:pPr>
    <w:rPr>
      <w:color w:val="262626" w:themeColor="text1" w:themeTint="D9"/>
      <w:spacing w:val="-10"/>
      <w:sz w:val="56"/>
      <w:szCs w:val="56"/>
    </w:rPr>
  </w:style>
  <w:style w:type="paragraph" w:customStyle="1" w:styleId="2">
    <w:name w:val="заголовок 2"/>
    <w:basedOn w:val="a"/>
    <w:next w:val="a"/>
    <w:link w:val="20"/>
    <w:unhideWhenUsed/>
    <w:qFormat/>
    <w:rsid w:val="00C5407F"/>
    <w:pPr>
      <w:jc w:val="center"/>
      <w:outlineLvl w:val="1"/>
    </w:pPr>
    <w:rPr>
      <w:rFonts w:asciiTheme="minorHAnsi" w:hAnsiTheme="minorHAnsi"/>
      <w:color w:val="595959" w:themeColor="text1" w:themeTint="A6"/>
      <w:sz w:val="24"/>
      <w:szCs w:val="24"/>
    </w:rPr>
  </w:style>
  <w:style w:type="paragraph" w:customStyle="1" w:styleId="11">
    <w:name w:val="Текст выноски1"/>
    <w:basedOn w:val="a"/>
    <w:link w:val="a3"/>
    <w:rsid w:val="00F41E72"/>
    <w:rPr>
      <w:rFonts w:ascii="Tahoma" w:hAnsi="Tahoma" w:cs="Tahoma"/>
      <w:sz w:val="16"/>
      <w:szCs w:val="16"/>
    </w:rPr>
  </w:style>
  <w:style w:type="character" w:customStyle="1" w:styleId="a3">
    <w:name w:val="Символ текста выноски"/>
    <w:basedOn w:val="a0"/>
    <w:link w:val="11"/>
    <w:rsid w:val="00F41E72"/>
    <w:rPr>
      <w:rFonts w:ascii="Tahoma" w:hAnsi="Tahoma" w:cs="Tahoma"/>
      <w:sz w:val="16"/>
      <w:szCs w:val="16"/>
    </w:rPr>
  </w:style>
  <w:style w:type="paragraph" w:customStyle="1" w:styleId="a4">
    <w:name w:val="Год"/>
    <w:basedOn w:val="a"/>
    <w:qFormat/>
    <w:rsid w:val="00C5407F"/>
    <w:pPr>
      <w:jc w:val="right"/>
    </w:pPr>
    <w:rPr>
      <w:color w:val="262626" w:themeColor="text1" w:themeTint="D9"/>
      <w:spacing w:val="-30"/>
      <w:sz w:val="68"/>
      <w:szCs w:val="68"/>
    </w:rPr>
  </w:style>
  <w:style w:type="paragraph" w:customStyle="1" w:styleId="a5">
    <w:name w:val="ВЫПУСК"/>
    <w:basedOn w:val="a"/>
    <w:qFormat/>
    <w:rsid w:val="001E3AEF"/>
    <w:pPr>
      <w:jc w:val="right"/>
    </w:pPr>
    <w:rPr>
      <w:color w:val="808080" w:themeColor="background1" w:themeShade="80"/>
      <w:sz w:val="24"/>
      <w:szCs w:val="24"/>
    </w:rPr>
  </w:style>
  <w:style w:type="paragraph" w:customStyle="1" w:styleId="a6">
    <w:name w:val="Подробности мероприятия"/>
    <w:basedOn w:val="a"/>
    <w:qFormat/>
    <w:rsid w:val="00C5407F"/>
    <w:pPr>
      <w:jc w:val="center"/>
    </w:pPr>
    <w:rPr>
      <w:rFonts w:asciiTheme="minorHAnsi" w:hAnsiTheme="minorHAnsi"/>
      <w:color w:val="595959" w:themeColor="text1" w:themeTint="A6"/>
      <w:sz w:val="18"/>
    </w:rPr>
  </w:style>
  <w:style w:type="character" w:customStyle="1" w:styleId="10">
    <w:name w:val="Символ заголовка 1"/>
    <w:basedOn w:val="a0"/>
    <w:link w:val="1"/>
    <w:rsid w:val="00C5407F"/>
    <w:rPr>
      <w:rFonts w:asciiTheme="majorHAnsi" w:hAnsiTheme="majorHAnsi"/>
      <w:color w:val="262626" w:themeColor="text1" w:themeTint="D9"/>
      <w:spacing w:val="-10"/>
      <w:sz w:val="56"/>
      <w:szCs w:val="56"/>
    </w:rPr>
  </w:style>
  <w:style w:type="paragraph" w:customStyle="1" w:styleId="a7">
    <w:name w:val="Введение"/>
    <w:basedOn w:val="a"/>
    <w:qFormat/>
    <w:rsid w:val="00C5407F"/>
    <w:pPr>
      <w:jc w:val="center"/>
    </w:pPr>
    <w:rPr>
      <w:rFonts w:asciiTheme="minorHAnsi" w:hAnsiTheme="minorHAnsi"/>
      <w:noProof/>
      <w:color w:val="595959" w:themeColor="text1" w:themeTint="A6"/>
      <w:sz w:val="18"/>
    </w:rPr>
  </w:style>
  <w:style w:type="character" w:customStyle="1" w:styleId="20">
    <w:name w:val="Символ заголовка 2"/>
    <w:basedOn w:val="a0"/>
    <w:link w:val="2"/>
    <w:rsid w:val="00C5407F"/>
    <w:rPr>
      <w:rFonts w:asciiTheme="minorHAnsi" w:hAnsiTheme="minorHAnsi"/>
      <w:color w:val="595959" w:themeColor="text1" w:themeTint="A6"/>
      <w:sz w:val="24"/>
      <w:szCs w:val="24"/>
    </w:rPr>
  </w:style>
  <w:style w:type="paragraph" w:styleId="a8">
    <w:name w:val="Balloon Text"/>
    <w:basedOn w:val="a"/>
    <w:link w:val="a9"/>
    <w:rsid w:val="001D68F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D6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5E09"/>
    <w:rPr>
      <w:rFonts w:asciiTheme="majorHAnsi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link w:val="10"/>
    <w:qFormat/>
    <w:rsid w:val="00C5407F"/>
    <w:pPr>
      <w:spacing w:before="200" w:after="200"/>
      <w:contextualSpacing/>
      <w:jc w:val="center"/>
      <w:outlineLvl w:val="0"/>
    </w:pPr>
    <w:rPr>
      <w:color w:val="262626" w:themeColor="text1" w:themeTint="D9"/>
      <w:spacing w:val="-10"/>
      <w:sz w:val="56"/>
      <w:szCs w:val="56"/>
    </w:rPr>
  </w:style>
  <w:style w:type="paragraph" w:customStyle="1" w:styleId="2">
    <w:name w:val="заголовок 2"/>
    <w:basedOn w:val="a"/>
    <w:next w:val="a"/>
    <w:link w:val="20"/>
    <w:unhideWhenUsed/>
    <w:qFormat/>
    <w:rsid w:val="00C5407F"/>
    <w:pPr>
      <w:jc w:val="center"/>
      <w:outlineLvl w:val="1"/>
    </w:pPr>
    <w:rPr>
      <w:rFonts w:asciiTheme="minorHAnsi" w:hAnsiTheme="minorHAnsi"/>
      <w:color w:val="595959" w:themeColor="text1" w:themeTint="A6"/>
      <w:sz w:val="24"/>
      <w:szCs w:val="24"/>
    </w:rPr>
  </w:style>
  <w:style w:type="paragraph" w:customStyle="1" w:styleId="11">
    <w:name w:val="Текст выноски1"/>
    <w:basedOn w:val="a"/>
    <w:link w:val="a3"/>
    <w:rsid w:val="00F41E72"/>
    <w:rPr>
      <w:rFonts w:ascii="Tahoma" w:hAnsi="Tahoma" w:cs="Tahoma"/>
      <w:sz w:val="16"/>
      <w:szCs w:val="16"/>
    </w:rPr>
  </w:style>
  <w:style w:type="character" w:customStyle="1" w:styleId="a3">
    <w:name w:val="Символ текста выноски"/>
    <w:basedOn w:val="a0"/>
    <w:link w:val="11"/>
    <w:rsid w:val="00F41E72"/>
    <w:rPr>
      <w:rFonts w:ascii="Tahoma" w:hAnsi="Tahoma" w:cs="Tahoma"/>
      <w:sz w:val="16"/>
      <w:szCs w:val="16"/>
    </w:rPr>
  </w:style>
  <w:style w:type="paragraph" w:customStyle="1" w:styleId="a4">
    <w:name w:val="Год"/>
    <w:basedOn w:val="a"/>
    <w:qFormat/>
    <w:rsid w:val="00C5407F"/>
    <w:pPr>
      <w:jc w:val="right"/>
    </w:pPr>
    <w:rPr>
      <w:color w:val="262626" w:themeColor="text1" w:themeTint="D9"/>
      <w:spacing w:val="-30"/>
      <w:sz w:val="68"/>
      <w:szCs w:val="68"/>
    </w:rPr>
  </w:style>
  <w:style w:type="paragraph" w:customStyle="1" w:styleId="a5">
    <w:name w:val="ВЫПУСК"/>
    <w:basedOn w:val="a"/>
    <w:qFormat/>
    <w:rsid w:val="001E3AEF"/>
    <w:pPr>
      <w:jc w:val="right"/>
    </w:pPr>
    <w:rPr>
      <w:color w:val="808080" w:themeColor="background1" w:themeShade="80"/>
      <w:sz w:val="24"/>
      <w:szCs w:val="24"/>
    </w:rPr>
  </w:style>
  <w:style w:type="paragraph" w:customStyle="1" w:styleId="a6">
    <w:name w:val="Подробности мероприятия"/>
    <w:basedOn w:val="a"/>
    <w:qFormat/>
    <w:rsid w:val="00C5407F"/>
    <w:pPr>
      <w:jc w:val="center"/>
    </w:pPr>
    <w:rPr>
      <w:rFonts w:asciiTheme="minorHAnsi" w:hAnsiTheme="minorHAnsi"/>
      <w:color w:val="595959" w:themeColor="text1" w:themeTint="A6"/>
      <w:sz w:val="18"/>
    </w:rPr>
  </w:style>
  <w:style w:type="character" w:customStyle="1" w:styleId="10">
    <w:name w:val="Символ заголовка 1"/>
    <w:basedOn w:val="a0"/>
    <w:link w:val="1"/>
    <w:rsid w:val="00C5407F"/>
    <w:rPr>
      <w:rFonts w:asciiTheme="majorHAnsi" w:hAnsiTheme="majorHAnsi"/>
      <w:color w:val="262626" w:themeColor="text1" w:themeTint="D9"/>
      <w:spacing w:val="-10"/>
      <w:sz w:val="56"/>
      <w:szCs w:val="56"/>
    </w:rPr>
  </w:style>
  <w:style w:type="paragraph" w:customStyle="1" w:styleId="a7">
    <w:name w:val="Введение"/>
    <w:basedOn w:val="a"/>
    <w:qFormat/>
    <w:rsid w:val="00C5407F"/>
    <w:pPr>
      <w:jc w:val="center"/>
    </w:pPr>
    <w:rPr>
      <w:rFonts w:asciiTheme="minorHAnsi" w:hAnsiTheme="minorHAnsi"/>
      <w:noProof/>
      <w:color w:val="595959" w:themeColor="text1" w:themeTint="A6"/>
      <w:sz w:val="18"/>
    </w:rPr>
  </w:style>
  <w:style w:type="character" w:customStyle="1" w:styleId="20">
    <w:name w:val="Символ заголовка 2"/>
    <w:basedOn w:val="a0"/>
    <w:link w:val="2"/>
    <w:rsid w:val="00C5407F"/>
    <w:rPr>
      <w:rFonts w:asciiTheme="minorHAnsi" w:hAnsiTheme="minorHAnsi"/>
      <w:color w:val="595959" w:themeColor="text1" w:themeTint="A6"/>
      <w:sz w:val="24"/>
      <w:szCs w:val="24"/>
    </w:rPr>
  </w:style>
  <w:style w:type="paragraph" w:styleId="a8">
    <w:name w:val="Balloon Text"/>
    <w:basedOn w:val="a"/>
    <w:link w:val="a9"/>
    <w:rsid w:val="001D68F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D6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74;&#1077;&#1090;&#1083;&#1072;&#1085;&#1072;\AppData\Roaming\Microsoft\&#1064;&#1072;&#1073;&#1083;&#1086;&#1085;&#1099;\invitation_halfpg_informal.dotx" TargetMode="External"/></Relationships>
</file>

<file path=word/theme/theme1.xml><?xml version="1.0" encoding="utf-8"?>
<a:theme xmlns:a="http://schemas.openxmlformats.org/drawingml/2006/main" name="Office Theme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24A9E-C4A3-4282-925C-4F100477FB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5FBE5D-3F5C-41BD-B72B-D2F0B23F4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invitation_halfpg_informal.dotx</Template>
  <TotalTime>48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Graduation announcement (Textures design)</vt:lpstr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announcement (Textures design)</dc:title>
  <dc:creator>Светлана</dc:creator>
  <cp:lastModifiedBy>Светлана</cp:lastModifiedBy>
  <cp:revision>1</cp:revision>
  <cp:lastPrinted>2008-05-05T21:56:00Z</cp:lastPrinted>
  <dcterms:created xsi:type="dcterms:W3CDTF">2017-05-22T12:34:00Z</dcterms:created>
  <dcterms:modified xsi:type="dcterms:W3CDTF">2017-05-22T13:22:00Z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TC010128861049</vt:lpwstr>
  </property>
</Properties>
</file>